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6A" w:rsidRPr="002A7DCD" w:rsidRDefault="006A3B6A" w:rsidP="003371C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7DCD">
        <w:rPr>
          <w:rFonts w:ascii="Times New Roman" w:hAnsi="Times New Roman"/>
          <w:b/>
          <w:sz w:val="24"/>
          <w:szCs w:val="24"/>
        </w:rPr>
        <w:t>ГБОУ  СОШ №10    СПДС   «Ягодка»</w:t>
      </w:r>
    </w:p>
    <w:p w:rsidR="006A3B6A" w:rsidRPr="002A7DCD" w:rsidRDefault="006A3B6A" w:rsidP="003371C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3B6A" w:rsidRDefault="006A3B6A" w:rsidP="003371C7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3371C7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3371C7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DD187D">
      <w:pPr>
        <w:shd w:val="clear" w:color="auto" w:fill="FFFFFF"/>
        <w:autoSpaceDE w:val="0"/>
        <w:spacing w:after="0" w:line="360" w:lineRule="auto"/>
        <w:ind w:hanging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DD187D">
      <w:pPr>
        <w:shd w:val="clear" w:color="auto" w:fill="FFFFFF"/>
        <w:autoSpaceDE w:val="0"/>
        <w:spacing w:after="0" w:line="240" w:lineRule="auto"/>
        <w:ind w:left="709" w:hanging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DD187D">
      <w:pPr>
        <w:shd w:val="clear" w:color="auto" w:fill="FFFFFF"/>
        <w:autoSpaceDE w:val="0"/>
        <w:spacing w:after="0" w:line="240" w:lineRule="auto"/>
        <w:ind w:left="709" w:hanging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582383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4C3E38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D04EBB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4C3E38">
      <w:pPr>
        <w:shd w:val="clear" w:color="auto" w:fill="FFFFFF"/>
        <w:autoSpaceDE w:val="0"/>
        <w:spacing w:after="0" w:line="360" w:lineRule="auto"/>
        <w:ind w:left="709" w:hanging="709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DD187D">
        <w:rPr>
          <w:rFonts w:ascii="Times New Roman" w:hAnsi="Times New Roman"/>
          <w:b/>
          <w:bCs/>
          <w:color w:val="000000"/>
          <w:sz w:val="32"/>
          <w:szCs w:val="32"/>
        </w:rPr>
        <w:t>Информационная карта  проекта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</w:p>
    <w:p w:rsidR="006A3B6A" w:rsidRDefault="006A3B6A" w:rsidP="004C3E38">
      <w:pPr>
        <w:shd w:val="clear" w:color="auto" w:fill="FFFFFF"/>
        <w:autoSpaceDE w:val="0"/>
        <w:spacing w:after="0" w:line="360" w:lineRule="auto"/>
        <w:ind w:left="709" w:hanging="709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по музыкальному развитию для детей  5-6 лет </w:t>
      </w:r>
    </w:p>
    <w:p w:rsidR="006A3B6A" w:rsidRPr="00DD187D" w:rsidRDefault="006A3B6A" w:rsidP="004C3E38">
      <w:pPr>
        <w:shd w:val="clear" w:color="auto" w:fill="FFFFFF"/>
        <w:autoSpaceDE w:val="0"/>
        <w:spacing w:after="0" w:line="360" w:lineRule="auto"/>
        <w:ind w:left="709" w:hanging="709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группы комбинированной направленности</w:t>
      </w:r>
    </w:p>
    <w:p w:rsidR="006A3B6A" w:rsidRPr="00DD187D" w:rsidRDefault="006A3B6A" w:rsidP="004C3E38">
      <w:pPr>
        <w:autoSpaceDE w:val="0"/>
        <w:spacing w:after="0" w:line="360" w:lineRule="auto"/>
        <w:ind w:firstLine="708"/>
        <w:jc w:val="center"/>
        <w:rPr>
          <w:rFonts w:ascii="Times New Roman" w:hAnsi="Times New Roman"/>
          <w:b/>
          <w:bCs/>
          <w:i/>
          <w:iCs/>
          <w:color w:val="000000"/>
          <w:sz w:val="32"/>
          <w:szCs w:val="32"/>
        </w:rPr>
      </w:pPr>
      <w:r w:rsidRPr="00DD187D">
        <w:rPr>
          <w:rFonts w:ascii="Times New Roman" w:hAnsi="Times New Roman"/>
          <w:b/>
          <w:bCs/>
          <w:i/>
          <w:iCs/>
          <w:sz w:val="32"/>
          <w:szCs w:val="32"/>
        </w:rPr>
        <w:t>«</w:t>
      </w:r>
      <w:r>
        <w:rPr>
          <w:rFonts w:ascii="Times New Roman" w:hAnsi="Times New Roman"/>
          <w:b/>
          <w:sz w:val="32"/>
          <w:szCs w:val="32"/>
        </w:rPr>
        <w:t>В мире музыкальных  инструментов</w:t>
      </w:r>
      <w:r w:rsidRPr="00DD187D">
        <w:rPr>
          <w:rFonts w:ascii="Times New Roman" w:hAnsi="Times New Roman"/>
          <w:b/>
          <w:bCs/>
          <w:i/>
          <w:iCs/>
          <w:color w:val="000000"/>
          <w:sz w:val="32"/>
          <w:szCs w:val="32"/>
        </w:rPr>
        <w:t>»</w:t>
      </w:r>
    </w:p>
    <w:p w:rsidR="006A3B6A" w:rsidRPr="00DD187D" w:rsidRDefault="006A3B6A" w:rsidP="00D04EBB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32"/>
          <w:szCs w:val="32"/>
        </w:rPr>
      </w:pPr>
    </w:p>
    <w:p w:rsidR="006A3B6A" w:rsidRPr="00DE19F1" w:rsidRDefault="006A3B6A" w:rsidP="00D04EBB">
      <w:pPr>
        <w:shd w:val="clear" w:color="auto" w:fill="FFFFFF"/>
        <w:autoSpaceDE w:val="0"/>
        <w:spacing w:after="0" w:line="240" w:lineRule="auto"/>
        <w:ind w:left="709" w:hanging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7806BB">
      <w:pPr>
        <w:autoSpaceDE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8658DA">
      <w:pPr>
        <w:widowControl w:val="0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</w:t>
      </w:r>
    </w:p>
    <w:p w:rsidR="006A3B6A" w:rsidRPr="008658DA" w:rsidRDefault="006A3B6A" w:rsidP="008658DA">
      <w:pPr>
        <w:widowControl w:val="0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музыкальный руководитель: </w:t>
      </w:r>
      <w:r w:rsidRPr="006632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Ц</w:t>
      </w:r>
      <w:r w:rsidRPr="008658DA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i/>
          <w:sz w:val="28"/>
          <w:szCs w:val="28"/>
        </w:rPr>
        <w:t>рева И.Н</w:t>
      </w:r>
      <w:r w:rsidRPr="008658DA">
        <w:rPr>
          <w:rFonts w:ascii="Times New Roman" w:hAnsi="Times New Roman"/>
          <w:i/>
          <w:sz w:val="28"/>
          <w:szCs w:val="28"/>
        </w:rPr>
        <w:t>.</w:t>
      </w: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Default="006A3B6A" w:rsidP="00D04EBB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3B6A" w:rsidRPr="002F4CE5" w:rsidRDefault="006A3B6A" w:rsidP="008658D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г.о. Жигулевск</w:t>
      </w:r>
    </w:p>
    <w:p w:rsidR="006A3B6A" w:rsidRDefault="006A3B6A" w:rsidP="00783A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  <w:r w:rsidRPr="002F4CE5">
        <w:rPr>
          <w:rFonts w:ascii="Times New Roman" w:hAnsi="Times New Roman"/>
          <w:sz w:val="28"/>
          <w:szCs w:val="28"/>
        </w:rPr>
        <w:t>г.</w:t>
      </w:r>
    </w:p>
    <w:p w:rsidR="006A3B6A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232825">
        <w:rPr>
          <w:rFonts w:ascii="Times New Roman" w:hAnsi="Times New Roman"/>
          <w:b/>
          <w:bCs/>
        </w:rPr>
        <w:t>Продолжительность проекта:</w:t>
      </w:r>
      <w:r w:rsidRPr="00232825">
        <w:rPr>
          <w:rFonts w:ascii="Times New Roman" w:hAnsi="Times New Roman"/>
        </w:rPr>
        <w:t xml:space="preserve"> </w:t>
      </w:r>
      <w:r w:rsidRPr="00232825">
        <w:rPr>
          <w:rFonts w:ascii="Times New Roman" w:hAnsi="Times New Roman"/>
          <w:color w:val="000000"/>
        </w:rPr>
        <w:t>(апрель – май) – средней продолжительности.</w:t>
      </w:r>
    </w:p>
    <w:p w:rsidR="006A3B6A" w:rsidRPr="00232825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A3B6A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  <w:b/>
          <w:bCs/>
        </w:rPr>
        <w:t>Тип проекта:</w:t>
      </w:r>
      <w:r w:rsidRPr="00232825">
        <w:rPr>
          <w:rFonts w:ascii="Times New Roman" w:hAnsi="Times New Roman"/>
        </w:rPr>
        <w:t xml:space="preserve"> музыкально-познавательный, игровой, творческий.</w:t>
      </w:r>
    </w:p>
    <w:p w:rsidR="006A3B6A" w:rsidRPr="00232825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</w:rPr>
      </w:pPr>
    </w:p>
    <w:p w:rsidR="006A3B6A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  <w:b/>
        </w:rPr>
        <w:t>Руководитель проекта</w:t>
      </w:r>
      <w:r w:rsidRPr="00232825">
        <w:rPr>
          <w:rFonts w:ascii="Times New Roman" w:hAnsi="Times New Roman"/>
        </w:rPr>
        <w:t>: музы</w:t>
      </w:r>
      <w:r>
        <w:rPr>
          <w:rFonts w:ascii="Times New Roman" w:hAnsi="Times New Roman"/>
        </w:rPr>
        <w:t>кальный руководитель Царева И.Н.</w:t>
      </w:r>
      <w:r w:rsidRPr="00232825">
        <w:rPr>
          <w:rFonts w:ascii="Times New Roman" w:hAnsi="Times New Roman"/>
        </w:rPr>
        <w:t xml:space="preserve">. </w:t>
      </w:r>
    </w:p>
    <w:p w:rsidR="006A3B6A" w:rsidRPr="00232825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</w:rPr>
      </w:pPr>
    </w:p>
    <w:p w:rsidR="006A3B6A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232825">
        <w:rPr>
          <w:rFonts w:ascii="Times New Roman" w:hAnsi="Times New Roman"/>
          <w:b/>
          <w:bCs/>
        </w:rPr>
        <w:t xml:space="preserve">Участники проекта: </w:t>
      </w:r>
      <w:r w:rsidRPr="00232825">
        <w:rPr>
          <w:rFonts w:ascii="Times New Roman" w:hAnsi="Times New Roman"/>
        </w:rPr>
        <w:t xml:space="preserve">дети </w:t>
      </w:r>
      <w:r>
        <w:rPr>
          <w:rFonts w:ascii="Times New Roman" w:hAnsi="Times New Roman"/>
          <w:color w:val="000000"/>
        </w:rPr>
        <w:t>старшей группы; воспитатели Никонова Т.В. , Валынщикова Л.И.</w:t>
      </w:r>
      <w:r w:rsidRPr="00232825">
        <w:rPr>
          <w:rFonts w:ascii="Times New Roman" w:hAnsi="Times New Roman"/>
          <w:color w:val="000000"/>
        </w:rPr>
        <w:t xml:space="preserve">.; родители. </w:t>
      </w:r>
    </w:p>
    <w:p w:rsidR="006A3B6A" w:rsidRPr="00232825" w:rsidRDefault="006A3B6A" w:rsidP="003F0090">
      <w:pPr>
        <w:autoSpaceDE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A3B6A" w:rsidRPr="00232825" w:rsidRDefault="006A3B6A" w:rsidP="003F0090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32825">
        <w:rPr>
          <w:rFonts w:ascii="Times New Roman" w:hAnsi="Times New Roman"/>
          <w:b/>
        </w:rPr>
        <w:t xml:space="preserve">Охватываемые образовательные области: </w:t>
      </w:r>
      <w:r w:rsidRPr="00232825">
        <w:rPr>
          <w:rFonts w:ascii="Times New Roman" w:hAnsi="Times New Roman"/>
          <w:color w:val="000000"/>
        </w:rPr>
        <w:t xml:space="preserve">«Художественно-эстетическое развитие», </w:t>
      </w:r>
      <w:r w:rsidRPr="00232825">
        <w:rPr>
          <w:rFonts w:ascii="Times New Roman" w:hAnsi="Times New Roman"/>
          <w:bCs/>
          <w:color w:val="000000"/>
        </w:rPr>
        <w:t>«Познавательное развитие»,</w:t>
      </w:r>
      <w:r w:rsidRPr="00232825">
        <w:rPr>
          <w:rFonts w:ascii="Times New Roman" w:hAnsi="Times New Roman"/>
          <w:color w:val="000000"/>
        </w:rPr>
        <w:t xml:space="preserve"> «Социально-коммуникативное развитие», </w:t>
      </w:r>
      <w:r w:rsidRPr="00232825">
        <w:rPr>
          <w:rFonts w:ascii="Times New Roman" w:hAnsi="Times New Roman"/>
          <w:bCs/>
          <w:color w:val="000000"/>
        </w:rPr>
        <w:t>«Речевое развитие».</w:t>
      </w:r>
    </w:p>
    <w:p w:rsidR="006A3B6A" w:rsidRDefault="006A3B6A" w:rsidP="003F009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A3B6A" w:rsidRPr="00232825" w:rsidRDefault="006A3B6A" w:rsidP="003F0090">
      <w:pPr>
        <w:spacing w:after="0" w:line="240" w:lineRule="auto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  <w:b/>
        </w:rPr>
        <w:t>Актуальность проекта.</w:t>
      </w:r>
    </w:p>
    <w:p w:rsidR="006A3B6A" w:rsidRDefault="006A3B6A" w:rsidP="00571613">
      <w:pPr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571613">
        <w:rPr>
          <w:rFonts w:ascii="Times New Roman" w:hAnsi="Times New Roman"/>
        </w:rPr>
        <w:t>Музыкальное развитие оказывает незаменимое воздействие на общее развитие: формируется эмоциональная сфера, совершенствуется мышление, ребенок делается чутким к красоте в искусстве и жизни. Только развивая эмоции, интересы, вкусы ребенка, можно приобщить его к музыкальной культуре, заложить ее основы.</w:t>
      </w:r>
    </w:p>
    <w:p w:rsidR="006A3B6A" w:rsidRPr="00232825" w:rsidRDefault="006A3B6A" w:rsidP="003F29E8">
      <w:pPr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</w:rPr>
        <w:t>Очень важно дать детям возможность войти в волшебный мир музыки, когда они к этому тянутся</w:t>
      </w:r>
      <w:r>
        <w:rPr>
          <w:rFonts w:ascii="Times New Roman" w:hAnsi="Times New Roman"/>
        </w:rPr>
        <w:t xml:space="preserve">. </w:t>
      </w:r>
      <w:r w:rsidRPr="00232825">
        <w:rPr>
          <w:rFonts w:ascii="Times New Roman" w:hAnsi="Times New Roman"/>
        </w:rPr>
        <w:t xml:space="preserve">А музыкальные инструменты для детей – всегда необыкновенно притягательные предметы, дети очень хотят на них играть. Музыкальные </w:t>
      </w:r>
      <w:r>
        <w:rPr>
          <w:rFonts w:ascii="Times New Roman" w:hAnsi="Times New Roman"/>
        </w:rPr>
        <w:t xml:space="preserve">инструменты помогут </w:t>
      </w:r>
      <w:r w:rsidRPr="00232825">
        <w:rPr>
          <w:rFonts w:ascii="Times New Roman" w:hAnsi="Times New Roman"/>
        </w:rPr>
        <w:t xml:space="preserve">ребенку войти в мир музыки. </w:t>
      </w:r>
    </w:p>
    <w:p w:rsidR="006A3B6A" w:rsidRPr="00232825" w:rsidRDefault="006A3B6A" w:rsidP="000678BE">
      <w:pPr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</w:rPr>
        <w:t>Детское музицирование способствует развитию музыкальных и творческих способностей, проявлению индивидуальных качеств каждого исполнителя, помогает преодолеть излишней застенчивость, скованность ребенка.</w:t>
      </w:r>
    </w:p>
    <w:p w:rsidR="006A3B6A" w:rsidRPr="00232825" w:rsidRDefault="006A3B6A" w:rsidP="004765F6">
      <w:pPr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</w:rPr>
        <w:t xml:space="preserve">Обучаясь игре на музыкальных инструментах, дети открывают для себя мир музыкальных звуков и их отношений, осознаннее различают красоту звучания различных инструментов. Улучшается качество пения, музыкально-ритмических движений. </w:t>
      </w:r>
    </w:p>
    <w:p w:rsidR="006A3B6A" w:rsidRDefault="006A3B6A" w:rsidP="00062514">
      <w:pPr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</w:rPr>
        <w:t>Этот проект направлен на то, чтобы показать детям, что музыка – это не скучно, это цел</w:t>
      </w:r>
      <w:r>
        <w:rPr>
          <w:rFonts w:ascii="Times New Roman" w:hAnsi="Times New Roman"/>
        </w:rPr>
        <w:t xml:space="preserve">ый удивительный и веселый мир, </w:t>
      </w:r>
      <w:r w:rsidRPr="00232825">
        <w:rPr>
          <w:rFonts w:ascii="Times New Roman" w:hAnsi="Times New Roman"/>
        </w:rPr>
        <w:t>на формирование духовно - нравственного воспитания,</w:t>
      </w:r>
      <w:r>
        <w:rPr>
          <w:rFonts w:ascii="Times New Roman" w:hAnsi="Times New Roman"/>
        </w:rPr>
        <w:t xml:space="preserve"> на создание</w:t>
      </w:r>
      <w:r w:rsidRPr="00232825">
        <w:rPr>
          <w:rFonts w:ascii="Times New Roman" w:hAnsi="Times New Roman"/>
        </w:rPr>
        <w:t xml:space="preserve"> единого воспитательного пространства дошкольного образовательного учреждения и семьи, объединенных общей гуманитарной направленностью на приобщение детей к культуре.</w:t>
      </w:r>
    </w:p>
    <w:p w:rsidR="006A3B6A" w:rsidRDefault="006A3B6A" w:rsidP="00062514">
      <w:pPr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6A3B6A" w:rsidRPr="00062514" w:rsidRDefault="006A3B6A" w:rsidP="00062514">
      <w:pPr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825">
        <w:rPr>
          <w:rFonts w:ascii="Times New Roman" w:hAnsi="Times New Roman"/>
          <w:b/>
          <w:bCs/>
        </w:rPr>
        <w:t>Цель проекта:</w:t>
      </w:r>
      <w:r w:rsidRPr="0023282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Формирование</w:t>
      </w:r>
      <w:r w:rsidRPr="00232825">
        <w:rPr>
          <w:rFonts w:ascii="Times New Roman" w:hAnsi="Times New Roman"/>
          <w:bCs/>
        </w:rPr>
        <w:t xml:space="preserve"> интереса к миру музыки и музыкальных инструментов</w:t>
      </w:r>
      <w:r>
        <w:rPr>
          <w:rFonts w:ascii="Times New Roman" w:hAnsi="Times New Roman"/>
          <w:bCs/>
        </w:rPr>
        <w:t>, развития  музыкальных</w:t>
      </w:r>
      <w:r w:rsidRPr="00232825">
        <w:rPr>
          <w:rFonts w:ascii="Times New Roman" w:hAnsi="Times New Roman"/>
          <w:bCs/>
        </w:rPr>
        <w:t xml:space="preserve"> способностей детей через вид музыкальной деятельности «Игра на детских музыкальных инструментах».</w:t>
      </w:r>
    </w:p>
    <w:p w:rsidR="006A3B6A" w:rsidRPr="00232825" w:rsidRDefault="006A3B6A" w:rsidP="003F29E8">
      <w:pPr>
        <w:spacing w:after="0" w:line="360" w:lineRule="auto"/>
        <w:ind w:firstLine="540"/>
        <w:jc w:val="right"/>
        <w:rPr>
          <w:rFonts w:ascii="Times New Roman" w:hAnsi="Times New Roman"/>
          <w:b/>
          <w:bCs/>
          <w:i/>
          <w:iCs/>
        </w:rPr>
      </w:pPr>
      <w:r w:rsidRPr="00232825">
        <w:rPr>
          <w:rFonts w:ascii="Times New Roman" w:hAnsi="Times New Roman"/>
          <w:b/>
          <w:bCs/>
          <w:i/>
          <w:iCs/>
        </w:rPr>
        <w:t>Таблица 1 – Задачи проекта и ожидаемы результаты</w:t>
      </w:r>
    </w:p>
    <w:tbl>
      <w:tblPr>
        <w:tblW w:w="1098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2"/>
        <w:gridCol w:w="4977"/>
        <w:gridCol w:w="5528"/>
      </w:tblGrid>
      <w:tr w:rsidR="006A3B6A" w:rsidRPr="00232825" w:rsidTr="007B0B00">
        <w:tc>
          <w:tcPr>
            <w:tcW w:w="482" w:type="dxa"/>
          </w:tcPr>
          <w:p w:rsidR="006A3B6A" w:rsidRPr="00232825" w:rsidRDefault="006A3B6A" w:rsidP="009661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3282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4977" w:type="dxa"/>
          </w:tcPr>
          <w:p w:rsidR="006A3B6A" w:rsidRPr="00232825" w:rsidRDefault="006A3B6A" w:rsidP="009661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32825">
              <w:rPr>
                <w:rFonts w:ascii="Times New Roman" w:hAnsi="Times New Roman"/>
                <w:b/>
                <w:bCs/>
              </w:rPr>
              <w:t>Задачи</w:t>
            </w:r>
          </w:p>
        </w:tc>
        <w:tc>
          <w:tcPr>
            <w:tcW w:w="5528" w:type="dxa"/>
          </w:tcPr>
          <w:p w:rsidR="006A3B6A" w:rsidRPr="00232825" w:rsidRDefault="006A3B6A" w:rsidP="009661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32825">
              <w:rPr>
                <w:rFonts w:ascii="Times New Roman" w:hAnsi="Times New Roman"/>
                <w:b/>
                <w:bCs/>
              </w:rPr>
              <w:t>Ожидаемый результат</w:t>
            </w:r>
          </w:p>
        </w:tc>
      </w:tr>
      <w:tr w:rsidR="006A3B6A" w:rsidRPr="00232825" w:rsidTr="007B0B00">
        <w:trPr>
          <w:trHeight w:val="357"/>
        </w:trPr>
        <w:tc>
          <w:tcPr>
            <w:tcW w:w="482" w:type="dxa"/>
          </w:tcPr>
          <w:p w:rsidR="006A3B6A" w:rsidRPr="00232825" w:rsidRDefault="006A3B6A" w:rsidP="0096619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2825">
              <w:rPr>
                <w:rFonts w:ascii="Times New Roman" w:hAnsi="Times New Roman"/>
              </w:rPr>
              <w:t>1</w:t>
            </w:r>
          </w:p>
        </w:tc>
        <w:tc>
          <w:tcPr>
            <w:tcW w:w="4977" w:type="dxa"/>
          </w:tcPr>
          <w:p w:rsidR="006A3B6A" w:rsidRPr="00232825" w:rsidRDefault="006A3B6A" w:rsidP="00315491">
            <w:pPr>
              <w:spacing w:after="0" w:line="240" w:lineRule="auto"/>
              <w:rPr>
                <w:rFonts w:ascii="Times New Roman" w:hAnsi="Times New Roman"/>
              </w:rPr>
            </w:pPr>
            <w:r w:rsidRPr="00232825">
              <w:rPr>
                <w:rFonts w:ascii="Times New Roman" w:hAnsi="Times New Roman"/>
              </w:rPr>
              <w:t>Развивать у детей музыкальный слух, желание слушать музыку, выделять звучание отдельных музыкальных инструментов.</w:t>
            </w:r>
          </w:p>
          <w:p w:rsidR="006A3B6A" w:rsidRPr="00232825" w:rsidRDefault="006A3B6A" w:rsidP="003154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8" w:type="dxa"/>
          </w:tcPr>
          <w:p w:rsidR="006A3B6A" w:rsidRPr="00232825" w:rsidRDefault="006A3B6A" w:rsidP="00315491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lang w:eastAsia="ru-RU"/>
              </w:rPr>
            </w:pPr>
            <w:r w:rsidRPr="00232825">
              <w:rPr>
                <w:rFonts w:ascii="Times New Roman" w:hAnsi="Times New Roman"/>
                <w:lang w:eastAsia="ru-RU"/>
              </w:rPr>
              <w:t>Развитие музыкальных - сенсорных способностей, познава</w:t>
            </w:r>
            <w:r>
              <w:rPr>
                <w:rFonts w:ascii="Times New Roman" w:hAnsi="Times New Roman"/>
                <w:lang w:eastAsia="ru-RU"/>
              </w:rPr>
              <w:t>тельной активности дошкольников.</w:t>
            </w:r>
            <w:r w:rsidRPr="00232825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6A3B6A" w:rsidRPr="00232825" w:rsidRDefault="006A3B6A" w:rsidP="00315491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Развитие </w:t>
            </w:r>
            <w:r w:rsidRPr="00232825">
              <w:rPr>
                <w:rFonts w:ascii="Times New Roman" w:hAnsi="Times New Roman"/>
                <w:lang w:eastAsia="ru-RU"/>
              </w:rPr>
              <w:t>интерес</w:t>
            </w:r>
            <w:r>
              <w:rPr>
                <w:rFonts w:ascii="Times New Roman" w:hAnsi="Times New Roman"/>
                <w:lang w:eastAsia="ru-RU"/>
              </w:rPr>
              <w:t xml:space="preserve">а </w:t>
            </w:r>
            <w:r w:rsidRPr="00232825">
              <w:rPr>
                <w:rFonts w:ascii="Times New Roman" w:hAnsi="Times New Roman"/>
                <w:lang w:eastAsia="ru-RU"/>
              </w:rPr>
              <w:t>к игре на детских музыкальных инструментах.</w:t>
            </w:r>
          </w:p>
        </w:tc>
      </w:tr>
      <w:tr w:rsidR="006A3B6A" w:rsidRPr="00232825" w:rsidTr="007B0B00">
        <w:trPr>
          <w:trHeight w:val="357"/>
        </w:trPr>
        <w:tc>
          <w:tcPr>
            <w:tcW w:w="482" w:type="dxa"/>
          </w:tcPr>
          <w:p w:rsidR="006A3B6A" w:rsidRPr="00232825" w:rsidRDefault="006A3B6A" w:rsidP="0096619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2825">
              <w:rPr>
                <w:rFonts w:ascii="Times New Roman" w:hAnsi="Times New Roman"/>
              </w:rPr>
              <w:t>2</w:t>
            </w:r>
          </w:p>
        </w:tc>
        <w:tc>
          <w:tcPr>
            <w:tcW w:w="4977" w:type="dxa"/>
          </w:tcPr>
          <w:p w:rsidR="006A3B6A" w:rsidRPr="00232825" w:rsidRDefault="006A3B6A" w:rsidP="0031549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Формировать практические навыки</w:t>
            </w:r>
            <w:r w:rsidRPr="00232825">
              <w:rPr>
                <w:rFonts w:ascii="Times New Roman" w:hAnsi="Times New Roman"/>
              </w:rPr>
              <w:t xml:space="preserve"> игры на детских музыкальных инструментах.</w:t>
            </w:r>
          </w:p>
        </w:tc>
        <w:tc>
          <w:tcPr>
            <w:tcW w:w="5528" w:type="dxa"/>
          </w:tcPr>
          <w:p w:rsidR="006A3B6A" w:rsidRPr="00232825" w:rsidRDefault="006A3B6A" w:rsidP="007B0B00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Овладение навыками игры на  деревянных ложках,  барабане, металлофоне.</w:t>
            </w:r>
            <w:r w:rsidRPr="00571613">
              <w:rPr>
                <w:rFonts w:ascii="Times New Roman" w:hAnsi="Times New Roman"/>
              </w:rPr>
              <w:t xml:space="preserve"> Развитие умений музицирования.</w:t>
            </w:r>
          </w:p>
        </w:tc>
      </w:tr>
      <w:tr w:rsidR="006A3B6A" w:rsidRPr="00232825" w:rsidTr="007B0B00">
        <w:tc>
          <w:tcPr>
            <w:tcW w:w="482" w:type="dxa"/>
          </w:tcPr>
          <w:p w:rsidR="006A3B6A" w:rsidRPr="00232825" w:rsidRDefault="006A3B6A" w:rsidP="0096619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2825">
              <w:rPr>
                <w:rFonts w:ascii="Times New Roman" w:hAnsi="Times New Roman"/>
              </w:rPr>
              <w:t>3</w:t>
            </w:r>
          </w:p>
        </w:tc>
        <w:tc>
          <w:tcPr>
            <w:tcW w:w="4977" w:type="dxa"/>
          </w:tcPr>
          <w:p w:rsidR="006A3B6A" w:rsidRPr="00096BCA" w:rsidRDefault="006A3B6A" w:rsidP="003154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Способствовать приобретению </w:t>
            </w:r>
            <w:r w:rsidRPr="00096BCA">
              <w:rPr>
                <w:rFonts w:ascii="Times New Roman" w:hAnsi="Times New Roman"/>
              </w:rPr>
              <w:t>опыт</w:t>
            </w:r>
            <w:r>
              <w:rPr>
                <w:rFonts w:ascii="Times New Roman" w:hAnsi="Times New Roman"/>
              </w:rPr>
              <w:t>а</w:t>
            </w:r>
            <w:r w:rsidRPr="00096BCA">
              <w:rPr>
                <w:rFonts w:ascii="Times New Roman" w:hAnsi="Times New Roman"/>
              </w:rPr>
              <w:t xml:space="preserve"> положительных взаимоотношений и умения детей взаимодействовать в процессе совместного музицирования.</w:t>
            </w:r>
          </w:p>
        </w:tc>
        <w:tc>
          <w:tcPr>
            <w:tcW w:w="5528" w:type="dxa"/>
          </w:tcPr>
          <w:p w:rsidR="006A3B6A" w:rsidRPr="00232825" w:rsidRDefault="006A3B6A" w:rsidP="004633D8">
            <w:pPr>
              <w:tabs>
                <w:tab w:val="left" w:pos="5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71613">
              <w:rPr>
                <w:rFonts w:ascii="Times New Roman" w:hAnsi="Times New Roman"/>
              </w:rPr>
              <w:t>Положительная динамика в развитии взаимоотношений. Накопление опыта совместной деятельности. Улучшение атмосферы в группе. Появление чувства ансамблевости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6A3B6A" w:rsidRPr="00232825" w:rsidRDefault="006A3B6A" w:rsidP="003F29E8">
      <w:pPr>
        <w:spacing w:after="0" w:line="360" w:lineRule="auto"/>
        <w:ind w:firstLine="708"/>
        <w:jc w:val="right"/>
        <w:rPr>
          <w:rFonts w:ascii="Times New Roman" w:hAnsi="Times New Roman"/>
          <w:b/>
          <w:bCs/>
          <w:i/>
          <w:iCs/>
        </w:rPr>
      </w:pPr>
    </w:p>
    <w:p w:rsidR="006A3B6A" w:rsidRPr="00232825" w:rsidRDefault="006A3B6A" w:rsidP="00D40A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6A3B6A" w:rsidRPr="0031362C" w:rsidRDefault="006A3B6A" w:rsidP="009C19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1362C">
        <w:rPr>
          <w:rFonts w:ascii="Times New Roman" w:hAnsi="Times New Roman"/>
          <w:b/>
          <w:bCs/>
        </w:rPr>
        <w:t>Этапы реализации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3652"/>
        <w:gridCol w:w="3119"/>
        <w:gridCol w:w="2481"/>
      </w:tblGrid>
      <w:tr w:rsidR="006A3B6A" w:rsidRPr="0031362C" w:rsidTr="00CD06AD">
        <w:tc>
          <w:tcPr>
            <w:tcW w:w="1701" w:type="dxa"/>
            <w:vAlign w:val="center"/>
          </w:tcPr>
          <w:p w:rsidR="006A3B6A" w:rsidRPr="0031362C" w:rsidRDefault="006A3B6A" w:rsidP="009C19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2C">
              <w:rPr>
                <w:rFonts w:ascii="Times New Roman" w:hAnsi="Times New Roman"/>
                <w:b/>
              </w:rPr>
              <w:t>Этапы проекта</w:t>
            </w:r>
          </w:p>
        </w:tc>
        <w:tc>
          <w:tcPr>
            <w:tcW w:w="3652" w:type="dxa"/>
            <w:vAlign w:val="center"/>
          </w:tcPr>
          <w:p w:rsidR="006A3B6A" w:rsidRPr="0031362C" w:rsidRDefault="006A3B6A" w:rsidP="009C19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2C">
              <w:rPr>
                <w:rFonts w:ascii="Times New Roman" w:hAnsi="Times New Roman"/>
                <w:b/>
              </w:rPr>
              <w:t>Деятельность детей</w:t>
            </w:r>
          </w:p>
        </w:tc>
        <w:tc>
          <w:tcPr>
            <w:tcW w:w="3119" w:type="dxa"/>
            <w:vAlign w:val="center"/>
          </w:tcPr>
          <w:p w:rsidR="006A3B6A" w:rsidRPr="0031362C" w:rsidRDefault="006A3B6A" w:rsidP="009C19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2C">
              <w:rPr>
                <w:rFonts w:ascii="Times New Roman" w:hAnsi="Times New Roman"/>
                <w:b/>
              </w:rPr>
              <w:t>Деятельность  педагогов</w:t>
            </w:r>
          </w:p>
        </w:tc>
        <w:tc>
          <w:tcPr>
            <w:tcW w:w="2481" w:type="dxa"/>
            <w:vAlign w:val="center"/>
          </w:tcPr>
          <w:p w:rsidR="006A3B6A" w:rsidRPr="0031362C" w:rsidRDefault="006A3B6A" w:rsidP="009C19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2C">
              <w:rPr>
                <w:rFonts w:ascii="Times New Roman" w:hAnsi="Times New Roman"/>
                <w:b/>
              </w:rPr>
              <w:t>Взаимодействие с семьей</w:t>
            </w:r>
          </w:p>
        </w:tc>
      </w:tr>
      <w:tr w:rsidR="006A3B6A" w:rsidRPr="0031362C" w:rsidTr="00CD06AD">
        <w:tc>
          <w:tcPr>
            <w:tcW w:w="1701" w:type="dxa"/>
          </w:tcPr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1362C">
              <w:rPr>
                <w:rFonts w:ascii="Times New Roman" w:hAnsi="Times New Roman"/>
                <w:b/>
                <w:bCs/>
              </w:rPr>
              <w:t>1 этап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1362C">
              <w:rPr>
                <w:rFonts w:ascii="Times New Roman" w:hAnsi="Times New Roman"/>
                <w:b/>
                <w:bCs/>
              </w:rPr>
              <w:t>Подготови-тельный этап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  <w:i/>
              </w:rPr>
              <w:t>(</w:t>
            </w:r>
            <w:r w:rsidRPr="0031362C">
              <w:rPr>
                <w:rFonts w:ascii="Times New Roman" w:hAnsi="Times New Roman"/>
                <w:bCs/>
                <w:i/>
              </w:rPr>
              <w:t>апрель)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52" w:type="dxa"/>
          </w:tcPr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1362C">
              <w:rPr>
                <w:rFonts w:ascii="Times New Roman" w:hAnsi="Times New Roman"/>
              </w:rPr>
              <w:t>Диагностирование детей, (начальное) выявление уровня знаний о музыкальных инструментах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119" w:type="dxa"/>
          </w:tcPr>
          <w:p w:rsidR="006A3B6A" w:rsidRPr="0031362C" w:rsidRDefault="006A3B6A" w:rsidP="009C1997">
            <w:pPr>
              <w:pStyle w:val="NoSpacing"/>
              <w:numPr>
                <w:ilvl w:val="0"/>
                <w:numId w:val="5"/>
              </w:numPr>
              <w:tabs>
                <w:tab w:val="num" w:pos="255"/>
              </w:tabs>
              <w:ind w:left="0" w:firstLine="0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  <w:color w:val="000000"/>
                <w:lang w:eastAsia="ru-RU"/>
              </w:rPr>
              <w:t xml:space="preserve">Формулировка темы, цели и задач работы. Сбор информации, </w:t>
            </w:r>
            <w:r w:rsidRPr="0031362C">
              <w:rPr>
                <w:rFonts w:ascii="Times New Roman" w:hAnsi="Times New Roman"/>
              </w:rPr>
              <w:t xml:space="preserve">отбор и изучение литературы по данной теме. </w:t>
            </w:r>
          </w:p>
          <w:p w:rsidR="006A3B6A" w:rsidRPr="0031362C" w:rsidRDefault="006A3B6A" w:rsidP="009C1997">
            <w:pPr>
              <w:pStyle w:val="NoSpacing"/>
              <w:numPr>
                <w:ilvl w:val="0"/>
                <w:numId w:val="5"/>
              </w:numPr>
              <w:tabs>
                <w:tab w:val="num" w:pos="255"/>
              </w:tabs>
              <w:ind w:left="0" w:firstLine="0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План работы по реализации образовательного проекта.</w:t>
            </w:r>
          </w:p>
          <w:p w:rsidR="006A3B6A" w:rsidRPr="009C1997" w:rsidRDefault="006A3B6A" w:rsidP="002C21B5">
            <w:pPr>
              <w:pStyle w:val="NoSpacing"/>
              <w:numPr>
                <w:ilvl w:val="0"/>
                <w:numId w:val="5"/>
              </w:numPr>
              <w:tabs>
                <w:tab w:val="num" w:pos="255"/>
              </w:tabs>
              <w:ind w:left="0" w:firstLine="0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Разработка методического материала:</w:t>
            </w:r>
            <w:r>
              <w:rPr>
                <w:rFonts w:ascii="Times New Roman" w:hAnsi="Times New Roman"/>
              </w:rPr>
              <w:t xml:space="preserve"> </w:t>
            </w:r>
            <w:r w:rsidRPr="009C1997">
              <w:rPr>
                <w:rFonts w:ascii="Times New Roman" w:hAnsi="Times New Roman"/>
              </w:rPr>
              <w:t>мультимедийных презентаций</w:t>
            </w:r>
            <w:r>
              <w:rPr>
                <w:rFonts w:ascii="Times New Roman" w:hAnsi="Times New Roman"/>
              </w:rPr>
              <w:t xml:space="preserve">, </w:t>
            </w:r>
            <w:r w:rsidRPr="009C1997">
              <w:rPr>
                <w:rFonts w:ascii="Times New Roman" w:hAnsi="Times New Roman"/>
              </w:rPr>
              <w:t xml:space="preserve"> </w:t>
            </w:r>
            <w:r w:rsidRPr="0031362C">
              <w:rPr>
                <w:rFonts w:ascii="Times New Roman" w:hAnsi="Times New Roman"/>
              </w:rPr>
              <w:t xml:space="preserve">картотеки </w:t>
            </w:r>
            <w:r w:rsidRPr="009C1997">
              <w:rPr>
                <w:rFonts w:ascii="Times New Roman" w:hAnsi="Times New Roman"/>
              </w:rPr>
              <w:t xml:space="preserve">дидактических игр, </w:t>
            </w:r>
            <w:r>
              <w:rPr>
                <w:rFonts w:ascii="Times New Roman" w:hAnsi="Times New Roman"/>
              </w:rPr>
              <w:t xml:space="preserve">музыкального, песенного, танцевального </w:t>
            </w:r>
            <w:r w:rsidRPr="009C1997">
              <w:rPr>
                <w:rFonts w:ascii="Times New Roman" w:hAnsi="Times New Roman"/>
              </w:rPr>
              <w:t>репертуара на</w:t>
            </w:r>
            <w:r>
              <w:rPr>
                <w:rFonts w:ascii="Times New Roman" w:hAnsi="Times New Roman"/>
              </w:rPr>
              <w:t xml:space="preserve"> тему «Музыкальные инструменты», фонотеки</w:t>
            </w:r>
            <w:r w:rsidRPr="0031362C">
              <w:rPr>
                <w:rFonts w:ascii="Times New Roman" w:hAnsi="Times New Roman"/>
                <w:color w:val="000000"/>
                <w:lang w:eastAsia="ru-RU"/>
              </w:rPr>
              <w:t xml:space="preserve"> с образцами звучания музыкальных инс</w:t>
            </w:r>
            <w:r>
              <w:rPr>
                <w:rFonts w:ascii="Times New Roman" w:hAnsi="Times New Roman"/>
                <w:color w:val="000000"/>
                <w:lang w:eastAsia="ru-RU"/>
              </w:rPr>
              <w:t>трументов, изучаемых на проекте</w:t>
            </w:r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481" w:type="dxa"/>
          </w:tcPr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Анкетирование  ««Музыкальное воспитание в семье».</w:t>
            </w:r>
          </w:p>
          <w:p w:rsidR="006A3B6A" w:rsidRPr="00EA05D4" w:rsidRDefault="006A3B6A" w:rsidP="00EA05D4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31"/>
              </w:tabs>
              <w:spacing w:line="240" w:lineRule="auto"/>
              <w:ind w:left="0" w:firstLine="0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Оформление информационного стенда</w:t>
            </w:r>
            <w:r>
              <w:rPr>
                <w:rFonts w:ascii="Times New Roman" w:hAnsi="Times New Roman"/>
              </w:rPr>
              <w:t xml:space="preserve"> для родителей </w:t>
            </w:r>
            <w:r w:rsidRPr="0031362C">
              <w:rPr>
                <w:rFonts w:ascii="Times New Roman" w:hAnsi="Times New Roman"/>
              </w:rPr>
              <w:t xml:space="preserve"> «Игра на детских музыкальных инструментах» с иллюстрациями, фотографиями музыкальных инструментов, </w:t>
            </w:r>
            <w:r>
              <w:rPr>
                <w:rFonts w:ascii="Times New Roman" w:hAnsi="Times New Roman"/>
              </w:rPr>
              <w:t xml:space="preserve">историями их создания, приемами игры, </w:t>
            </w:r>
            <w:r w:rsidRPr="0031362C">
              <w:rPr>
                <w:rFonts w:ascii="Times New Roman" w:hAnsi="Times New Roman"/>
              </w:rPr>
              <w:t>играми.</w:t>
            </w:r>
          </w:p>
        </w:tc>
      </w:tr>
      <w:tr w:rsidR="006A3B6A" w:rsidRPr="0031362C" w:rsidTr="00CD06AD">
        <w:tc>
          <w:tcPr>
            <w:tcW w:w="1701" w:type="dxa"/>
          </w:tcPr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31362C">
              <w:rPr>
                <w:rFonts w:ascii="Times New Roman" w:hAnsi="Times New Roman"/>
                <w:b/>
                <w:bCs/>
                <w:lang w:eastAsia="ru-RU"/>
              </w:rPr>
              <w:t xml:space="preserve">2 этап  </w:t>
            </w: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31362C">
              <w:rPr>
                <w:rFonts w:ascii="Times New Roman" w:hAnsi="Times New Roman"/>
                <w:b/>
                <w:bCs/>
                <w:lang w:eastAsia="ru-RU"/>
              </w:rPr>
              <w:t xml:space="preserve">Основной </w:t>
            </w:r>
            <w:r w:rsidRPr="0031362C">
              <w:rPr>
                <w:rFonts w:ascii="Times New Roman" w:hAnsi="Times New Roman"/>
                <w:bCs/>
                <w:lang w:eastAsia="ru-RU"/>
              </w:rPr>
              <w:t>(</w:t>
            </w:r>
            <w:r w:rsidRPr="0031362C">
              <w:rPr>
                <w:rFonts w:ascii="Times New Roman" w:hAnsi="Times New Roman"/>
                <w:bCs/>
                <w:i/>
                <w:lang w:eastAsia="ru-RU"/>
              </w:rPr>
              <w:t>апрель - май</w:t>
            </w:r>
            <w:r w:rsidRPr="0031362C">
              <w:rPr>
                <w:rFonts w:ascii="Times New Roman" w:hAnsi="Times New Roman"/>
                <w:b/>
                <w:bCs/>
                <w:lang w:eastAsia="ru-RU"/>
              </w:rPr>
              <w:t>)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52" w:type="dxa"/>
          </w:tcPr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>Беседы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 w:rsidRPr="00DA741E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 музыкальных  инструментах.</w:t>
            </w:r>
          </w:p>
          <w:p w:rsidR="006A3B6A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6A3B6A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>ООД</w:t>
            </w:r>
          </w:p>
          <w:p w:rsidR="006A3B6A" w:rsidRDefault="006A3B6A" w:rsidP="0066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«Знакомство с музыкальными инструментами»;</w:t>
            </w:r>
          </w:p>
          <w:p w:rsidR="006A3B6A" w:rsidRDefault="006A3B6A" w:rsidP="0066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 нашем оркестре всего понемножку».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  <w:u w:val="single"/>
              </w:rPr>
              <w:t>Разучивание песен</w:t>
            </w:r>
            <w:r w:rsidRPr="0031362C">
              <w:rPr>
                <w:rFonts w:ascii="Times New Roman" w:hAnsi="Times New Roman"/>
              </w:rPr>
              <w:t>: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«Барабан», «Ложки»,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«Колокольчик», «Бубен»,  «Маракас», «Треугольник»,</w:t>
            </w:r>
            <w:r>
              <w:rPr>
                <w:rFonts w:ascii="Times New Roman" w:hAnsi="Times New Roman"/>
              </w:rPr>
              <w:t xml:space="preserve"> «Металлофон» слова и музыка М.Рожковой.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 xml:space="preserve">Разучивание  танцев: 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«Танец </w:t>
            </w:r>
            <w:r w:rsidRPr="0031362C">
              <w:rPr>
                <w:rFonts w:ascii="Times New Roman" w:hAnsi="Times New Roman"/>
              </w:rPr>
              <w:t>с ложками» (р. н. мелодия»; «Танец с бубнами» (</w:t>
            </w:r>
            <w:r>
              <w:rPr>
                <w:rFonts w:ascii="Times New Roman" w:hAnsi="Times New Roman"/>
              </w:rPr>
              <w:t>р.н. мелодия</w:t>
            </w:r>
            <w:r w:rsidRPr="0031362C">
              <w:rPr>
                <w:rFonts w:ascii="Times New Roman" w:hAnsi="Times New Roman"/>
              </w:rPr>
              <w:t>), «Танец с колокольчиками (</w:t>
            </w:r>
            <w:r>
              <w:rPr>
                <w:rFonts w:ascii="Times New Roman" w:hAnsi="Times New Roman"/>
              </w:rPr>
              <w:t>музыка П.Чайковского);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>Игра в оркестре на детских музыкальных инструментах: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«Мы идем с флажками», «Гармошка» Е.Тиличеевой; «Сорока-сорока», р.н. прибаутка,  обр. Т.Попатнко; «Кап-кап-кап» рум. н. песня, обр. Т.Попатенко,  «</w:t>
            </w:r>
            <w:r w:rsidRPr="0031362C">
              <w:rPr>
                <w:rFonts w:ascii="Times New Roman" w:hAnsi="Times New Roman"/>
              </w:rPr>
              <w:t xml:space="preserve">Калинка» (р. н. п.) 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>Чтение художественной литературы: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«Дудочка и кувшинчик»;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31362C">
              <w:rPr>
                <w:rFonts w:ascii="Times New Roman" w:hAnsi="Times New Roman"/>
              </w:rPr>
              <w:t xml:space="preserve">азучивание стихов, 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отгадывание загадок стихотворений о музыкальных инструментах.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31362C">
              <w:rPr>
                <w:rFonts w:ascii="Times New Roman" w:hAnsi="Times New Roman"/>
                <w:b/>
                <w:i/>
              </w:rPr>
              <w:t>Продуктивная деятельность:</w:t>
            </w:r>
          </w:p>
          <w:p w:rsidR="006A3B6A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Раскрашивание  трафаретов </w:t>
            </w:r>
            <w:r w:rsidRPr="0031362C">
              <w:rPr>
                <w:rFonts w:ascii="Times New Roman" w:hAnsi="Times New Roman"/>
              </w:rPr>
              <w:t>музыкальных инструментов</w:t>
            </w:r>
            <w:r>
              <w:rPr>
                <w:rFonts w:ascii="Times New Roman" w:hAnsi="Times New Roman"/>
              </w:rPr>
              <w:t>;</w:t>
            </w:r>
          </w:p>
          <w:p w:rsidR="006A3B6A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Рисование по теме: «Мой любимый музыкальный инструмент».</w:t>
            </w:r>
          </w:p>
          <w:p w:rsidR="006A3B6A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1362C">
              <w:rPr>
                <w:rFonts w:ascii="Times New Roman" w:hAnsi="Times New Roman"/>
              </w:rPr>
              <w:t>Выставка детских творческих</w:t>
            </w:r>
            <w:r>
              <w:rPr>
                <w:rFonts w:ascii="Times New Roman" w:hAnsi="Times New Roman"/>
              </w:rPr>
              <w:t xml:space="preserve"> работ: «Музыкальная шкатулка» </w:t>
            </w:r>
          </w:p>
          <w:p w:rsidR="006A3B6A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1362C">
              <w:rPr>
                <w:rFonts w:ascii="Times New Roman" w:hAnsi="Times New Roman"/>
                <w:b/>
              </w:rPr>
              <w:t xml:space="preserve">Просмотр </w:t>
            </w:r>
            <w:r>
              <w:rPr>
                <w:rFonts w:ascii="Times New Roman" w:hAnsi="Times New Roman"/>
                <w:b/>
              </w:rPr>
              <w:t xml:space="preserve">альбомов, </w:t>
            </w:r>
            <w:r w:rsidRPr="0031362C">
              <w:rPr>
                <w:rFonts w:ascii="Times New Roman" w:hAnsi="Times New Roman"/>
                <w:b/>
              </w:rPr>
              <w:t>мультимедийных презентации</w:t>
            </w:r>
            <w:r>
              <w:rPr>
                <w:rFonts w:ascii="Times New Roman" w:hAnsi="Times New Roman"/>
                <w:b/>
              </w:rPr>
              <w:t>, видео роликов, мульфильмов</w:t>
            </w:r>
            <w:r w:rsidRPr="0031362C">
              <w:rPr>
                <w:rFonts w:ascii="Times New Roman" w:hAnsi="Times New Roman"/>
                <w:b/>
              </w:rPr>
              <w:t>:</w:t>
            </w:r>
          </w:p>
          <w:p w:rsidR="006A3B6A" w:rsidRPr="002C21B5" w:rsidRDefault="006A3B6A" w:rsidP="002C21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«Музыкальные инструменты», </w:t>
            </w:r>
            <w:r w:rsidRPr="002C21B5">
              <w:rPr>
                <w:rFonts w:ascii="Times New Roman" w:hAnsi="Times New Roman"/>
              </w:rPr>
              <w:t>«Какие бывают инструменты», «Лесные музыка</w:t>
            </w:r>
            <w:r>
              <w:rPr>
                <w:rFonts w:ascii="Times New Roman" w:hAnsi="Times New Roman"/>
              </w:rPr>
              <w:t>нты», «Необыкновенный концерт»;</w:t>
            </w:r>
          </w:p>
          <w:p w:rsidR="006A3B6A" w:rsidRPr="002C21B5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6A3B6A" w:rsidRPr="00614552" w:rsidRDefault="006A3B6A" w:rsidP="009C1997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Игровая деятельность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>Сюжетно-ролевые игры: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«Идём на концерт», «Веселый оркестр»,  «Магазин музыкальных инструментов»;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  <w:u w:val="single"/>
              </w:rPr>
            </w:pP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>Музыкально-дидактические игры: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 xml:space="preserve">«Четвертый лишний», 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«Угадай-ка» (диск «Голоса музыкальных инструментов»),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«Дирижер», «Оркестр»;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 xml:space="preserve">«Барабанщик», </w:t>
            </w:r>
            <w:r>
              <w:rPr>
                <w:rFonts w:ascii="Times New Roman" w:hAnsi="Times New Roman"/>
              </w:rPr>
              <w:t xml:space="preserve"> </w:t>
            </w:r>
            <w:r w:rsidRPr="0031362C">
              <w:rPr>
                <w:rFonts w:ascii="Times New Roman" w:hAnsi="Times New Roman"/>
              </w:rPr>
              <w:t>«Угадай, на чем играю»;</w:t>
            </w:r>
            <w:r>
              <w:rPr>
                <w:rFonts w:ascii="Times New Roman" w:hAnsi="Times New Roman"/>
              </w:rPr>
              <w:t xml:space="preserve"> </w:t>
            </w:r>
            <w:r w:rsidRPr="0031362C">
              <w:rPr>
                <w:rFonts w:ascii="Times New Roman" w:hAnsi="Times New Roman"/>
              </w:rPr>
              <w:t>«Музыкальный теремок»;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 xml:space="preserve"> «Подбери инструмент»;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  <w:u w:val="single"/>
              </w:rPr>
            </w:pPr>
            <w:r w:rsidRPr="0031362C">
              <w:rPr>
                <w:rFonts w:ascii="Times New Roman" w:hAnsi="Times New Roman"/>
                <w:u w:val="single"/>
              </w:rPr>
              <w:t>Словесные игры: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«Назови инструмент», «Угадай-ка»;</w:t>
            </w:r>
          </w:p>
          <w:p w:rsidR="006A3B6A" w:rsidRPr="0031362C" w:rsidRDefault="006A3B6A" w:rsidP="00C06FA6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пальчиковые игры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-Загадывание загадок о музыкальных инструментах;</w:t>
            </w:r>
          </w:p>
          <w:p w:rsidR="006A3B6A" w:rsidRDefault="006A3B6A" w:rsidP="009C1997">
            <w:pPr>
              <w:pStyle w:val="NoSpacing"/>
              <w:rPr>
                <w:rFonts w:ascii="Times New Roman" w:hAnsi="Times New Roman"/>
              </w:rPr>
            </w:pPr>
          </w:p>
          <w:p w:rsidR="006A3B6A" w:rsidRPr="00C06FA6" w:rsidRDefault="006A3B6A" w:rsidP="009C1997">
            <w:pPr>
              <w:pStyle w:val="NoSpacing"/>
              <w:rPr>
                <w:rFonts w:ascii="Times New Roman" w:hAnsi="Times New Roman"/>
                <w:u w:val="single"/>
              </w:rPr>
            </w:pPr>
            <w:r w:rsidRPr="00C06FA6">
              <w:rPr>
                <w:rFonts w:ascii="Times New Roman" w:hAnsi="Times New Roman"/>
                <w:u w:val="single"/>
              </w:rPr>
              <w:t>Подвижные игры: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 w:rsidRPr="0031362C">
              <w:rPr>
                <w:rFonts w:ascii="Times New Roman" w:hAnsi="Times New Roman"/>
              </w:rPr>
              <w:t>«Соберись вокруг своего инструмента»</w:t>
            </w:r>
          </w:p>
        </w:tc>
        <w:tc>
          <w:tcPr>
            <w:tcW w:w="3119" w:type="dxa"/>
          </w:tcPr>
          <w:p w:rsidR="006A3B6A" w:rsidRDefault="006A3B6A" w:rsidP="00B62D92">
            <w:pPr>
              <w:pStyle w:val="NoSpacing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6A3B6A" w:rsidRPr="00232825" w:rsidRDefault="006A3B6A" w:rsidP="009C1997">
            <w:pPr>
              <w:pStyle w:val="NoSpacing"/>
              <w:numPr>
                <w:ilvl w:val="0"/>
                <w:numId w:val="3"/>
              </w:numPr>
              <w:tabs>
                <w:tab w:val="clear" w:pos="720"/>
                <w:tab w:val="num" w:pos="255"/>
              </w:tabs>
              <w:ind w:left="0" w:firstLine="0"/>
              <w:rPr>
                <w:rFonts w:ascii="Times New Roman" w:hAnsi="Times New Roman"/>
                <w:color w:val="000000"/>
                <w:lang w:eastAsia="ru-RU"/>
              </w:rPr>
            </w:pPr>
            <w:r w:rsidRPr="0031362C">
              <w:rPr>
                <w:rFonts w:ascii="Times New Roman" w:hAnsi="Times New Roman"/>
                <w:color w:val="000000"/>
                <w:lang w:eastAsia="ru-RU"/>
              </w:rPr>
              <w:t xml:space="preserve">Консультация воспитателей на тему: </w:t>
            </w:r>
            <w:r w:rsidRPr="0031362C">
              <w:rPr>
                <w:rFonts w:ascii="Times New Roman" w:hAnsi="Times New Roman"/>
              </w:rPr>
              <w:t>«Влияние музыки на развитие ребенка».</w:t>
            </w:r>
          </w:p>
          <w:p w:rsidR="006A3B6A" w:rsidRPr="0031362C" w:rsidRDefault="006A3B6A" w:rsidP="00232825">
            <w:pPr>
              <w:pStyle w:val="NoSpacing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6A3B6A" w:rsidRPr="0031362C" w:rsidRDefault="006A3B6A" w:rsidP="009C1997">
            <w:pPr>
              <w:pStyle w:val="NoSpacing"/>
              <w:numPr>
                <w:ilvl w:val="0"/>
                <w:numId w:val="3"/>
              </w:numPr>
              <w:tabs>
                <w:tab w:val="clear" w:pos="720"/>
                <w:tab w:val="num" w:pos="255"/>
              </w:tabs>
              <w:ind w:left="0" w:firstLine="0"/>
              <w:rPr>
                <w:rFonts w:ascii="Times New Roman" w:hAnsi="Times New Roman"/>
                <w:color w:val="000000"/>
                <w:lang w:eastAsia="ru-RU"/>
              </w:rPr>
            </w:pPr>
            <w:r w:rsidRPr="0031362C">
              <w:rPr>
                <w:rFonts w:ascii="Times New Roman" w:hAnsi="Times New Roman"/>
                <w:color w:val="000000"/>
                <w:lang w:eastAsia="ru-RU"/>
              </w:rPr>
              <w:t>Создание презентаций,  кроссворда по теме: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  <w:color w:val="000000"/>
                <w:lang w:eastAsia="ru-RU"/>
              </w:rPr>
            </w:pPr>
            <w:r w:rsidRPr="0031362C">
              <w:rPr>
                <w:rFonts w:ascii="Times New Roman" w:hAnsi="Times New Roman"/>
                <w:color w:val="000000"/>
                <w:lang w:eastAsia="ru-RU"/>
              </w:rPr>
              <w:t>«Музыкальные инструменты».</w:t>
            </w:r>
          </w:p>
          <w:p w:rsidR="006A3B6A" w:rsidRPr="0031362C" w:rsidRDefault="006A3B6A" w:rsidP="009C1997">
            <w:pPr>
              <w:pStyle w:val="NoSpacing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6A3B6A" w:rsidRPr="00B62D92" w:rsidRDefault="006A3B6A" w:rsidP="009C1997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31"/>
              </w:tabs>
              <w:spacing w:line="240" w:lineRule="auto"/>
              <w:ind w:left="0" w:firstLine="0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Создание электронн</w:t>
            </w:r>
            <w:r>
              <w:rPr>
                <w:rFonts w:ascii="Times New Roman" w:hAnsi="Times New Roman"/>
              </w:rPr>
              <w:t xml:space="preserve">ой картотеки игр с музыкальными </w:t>
            </w:r>
            <w:r w:rsidRPr="0031362C">
              <w:rPr>
                <w:rFonts w:ascii="Times New Roman" w:hAnsi="Times New Roman"/>
              </w:rPr>
              <w:t>инструментами</w:t>
            </w:r>
            <w:r>
              <w:rPr>
                <w:rFonts w:ascii="Times New Roman" w:hAnsi="Times New Roman"/>
              </w:rPr>
              <w:t xml:space="preserve">; стихотворений,  </w:t>
            </w:r>
            <w:r w:rsidRPr="00B62D92">
              <w:rPr>
                <w:rFonts w:ascii="Times New Roman" w:hAnsi="Times New Roman"/>
              </w:rPr>
              <w:t>загадок о музыкальных инструментах</w:t>
            </w:r>
            <w:r w:rsidRPr="00B62D92">
              <w:rPr>
                <w:rFonts w:ascii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2481" w:type="dxa"/>
          </w:tcPr>
          <w:p w:rsidR="006A3B6A" w:rsidRPr="00712B33" w:rsidRDefault="006A3B6A" w:rsidP="008C46D0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u w:val="single"/>
              </w:rPr>
            </w:pPr>
            <w:r w:rsidRPr="00712B33">
              <w:rPr>
                <w:rFonts w:ascii="Times New Roman" w:hAnsi="Times New Roman"/>
                <w:u w:val="single"/>
              </w:rPr>
              <w:t xml:space="preserve">Сундучок идей: </w:t>
            </w:r>
          </w:p>
          <w:p w:rsidR="006A3B6A" w:rsidRDefault="006A3B6A" w:rsidP="008C46D0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«Как организовать оркестр дома?»</w:t>
            </w:r>
          </w:p>
          <w:p w:rsidR="006A3B6A" w:rsidRPr="0031362C" w:rsidRDefault="006A3B6A" w:rsidP="008C46D0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</w:p>
          <w:p w:rsidR="006A3B6A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  <w:r w:rsidRPr="00712B33">
              <w:rPr>
                <w:rFonts w:ascii="Times New Roman" w:hAnsi="Times New Roman"/>
                <w:u w:val="single"/>
              </w:rPr>
              <w:t>Выставка-презентация</w:t>
            </w:r>
            <w:r w:rsidRPr="0031362C">
              <w:rPr>
                <w:rFonts w:ascii="Times New Roman" w:hAnsi="Times New Roman"/>
              </w:rPr>
              <w:t xml:space="preserve"> самодельных музыкальных инструментов «Веселый музыкант»</w:t>
            </w:r>
            <w:r>
              <w:rPr>
                <w:rFonts w:ascii="Times New Roman" w:hAnsi="Times New Roman"/>
              </w:rPr>
              <w:t>;</w:t>
            </w: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Распространение </w:t>
            </w:r>
            <w:r w:rsidRPr="0031362C">
              <w:rPr>
                <w:rFonts w:ascii="Times New Roman" w:hAnsi="Times New Roman"/>
              </w:rPr>
              <w:t xml:space="preserve"> </w:t>
            </w:r>
            <w:r w:rsidRPr="00712B33">
              <w:rPr>
                <w:rFonts w:ascii="Times New Roman" w:hAnsi="Times New Roman"/>
                <w:u w:val="single"/>
              </w:rPr>
              <w:t xml:space="preserve">фонотеки </w:t>
            </w:r>
            <w:r w:rsidRPr="0031362C">
              <w:rPr>
                <w:rFonts w:ascii="Times New Roman" w:hAnsi="Times New Roman"/>
              </w:rPr>
              <w:t>с образцами звучания музыкальных инструментов, изучаемых на проекте;</w:t>
            </w: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  <w:r w:rsidRPr="009C1997">
              <w:rPr>
                <w:rFonts w:ascii="Times New Roman" w:hAnsi="Times New Roman"/>
                <w:u w:val="single"/>
              </w:rPr>
              <w:t>Консультации:</w:t>
            </w:r>
            <w:r w:rsidRPr="0031362C">
              <w:rPr>
                <w:rFonts w:ascii="Times New Roman" w:hAnsi="Times New Roman"/>
              </w:rPr>
              <w:t xml:space="preserve"> «Влияние музыки на развитие ребенка», «Зачем нужные детские звучащие игрушки и музыкальные инструменты».</w:t>
            </w: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9C1997">
              <w:rPr>
                <w:rFonts w:ascii="Times New Roman" w:hAnsi="Times New Roman"/>
                <w:u w:val="single"/>
              </w:rPr>
              <w:t>екомендации:</w:t>
            </w:r>
            <w:r w:rsidRPr="0031362C">
              <w:rPr>
                <w:rFonts w:ascii="Times New Roman" w:hAnsi="Times New Roman"/>
              </w:rPr>
              <w:t xml:space="preserve"> «Организация музыкально-эстетического воспитания в семье в современных условиях»;</w:t>
            </w: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</w:p>
          <w:p w:rsidR="006A3B6A" w:rsidRPr="0031362C" w:rsidRDefault="006A3B6A" w:rsidP="009C19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6A3B6A" w:rsidRPr="0031362C" w:rsidTr="00CD06AD">
        <w:tc>
          <w:tcPr>
            <w:tcW w:w="1701" w:type="dxa"/>
          </w:tcPr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62C">
              <w:rPr>
                <w:rFonts w:ascii="Times New Roman" w:hAnsi="Times New Roman"/>
                <w:b/>
                <w:bCs/>
                <w:color w:val="000000"/>
              </w:rPr>
              <w:t xml:space="preserve">3 этап </w:t>
            </w:r>
          </w:p>
          <w:p w:rsidR="006A3B6A" w:rsidRPr="0031362C" w:rsidRDefault="006A3B6A" w:rsidP="009C1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A3B6A" w:rsidRPr="00712B33" w:rsidRDefault="006A3B6A" w:rsidP="00712B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color w:val="000000"/>
              </w:rPr>
            </w:pPr>
            <w:r w:rsidRPr="0031362C">
              <w:rPr>
                <w:rFonts w:ascii="Times New Roman" w:hAnsi="Times New Roman"/>
                <w:b/>
                <w:bCs/>
                <w:color w:val="000000"/>
              </w:rPr>
              <w:t xml:space="preserve">Итоговый </w:t>
            </w:r>
            <w:r w:rsidRPr="0031362C">
              <w:rPr>
                <w:rFonts w:ascii="Times New Roman" w:hAnsi="Times New Roman"/>
                <w:bCs/>
                <w:i/>
                <w:color w:val="000000"/>
              </w:rPr>
              <w:t>(май)</w:t>
            </w:r>
          </w:p>
        </w:tc>
        <w:tc>
          <w:tcPr>
            <w:tcW w:w="3652" w:type="dxa"/>
          </w:tcPr>
          <w:p w:rsidR="006A3B6A" w:rsidRPr="0031362C" w:rsidRDefault="006A3B6A" w:rsidP="00B62D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 xml:space="preserve">Открытый показ образовательной деятельности с дошкольниками средней </w:t>
            </w:r>
            <w:r>
              <w:rPr>
                <w:rFonts w:ascii="Times New Roman" w:hAnsi="Times New Roman"/>
              </w:rPr>
              <w:t>группы «Наш оркестр</w:t>
            </w:r>
            <w:r w:rsidRPr="0031362C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119" w:type="dxa"/>
          </w:tcPr>
          <w:p w:rsidR="006A3B6A" w:rsidRPr="00614552" w:rsidRDefault="006A3B6A" w:rsidP="009C1997">
            <w:pPr>
              <w:pStyle w:val="NoSpacing"/>
              <w:rPr>
                <w:rFonts w:ascii="Times New Roman" w:hAnsi="Times New Roman"/>
              </w:rPr>
            </w:pPr>
            <w:r w:rsidRPr="0031362C">
              <w:rPr>
                <w:rFonts w:ascii="Times New Roman" w:hAnsi="Times New Roman"/>
              </w:rPr>
              <w:t>Подведение итогов на педагогическом совете.</w:t>
            </w:r>
          </w:p>
        </w:tc>
        <w:tc>
          <w:tcPr>
            <w:tcW w:w="2481" w:type="dxa"/>
          </w:tcPr>
          <w:p w:rsidR="006A3B6A" w:rsidRPr="00712B33" w:rsidRDefault="006A3B6A" w:rsidP="00712B33">
            <w:pPr>
              <w:pStyle w:val="NoSpacing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Проведение </w:t>
            </w:r>
            <w:r w:rsidRPr="0031362C">
              <w:rPr>
                <w:rFonts w:ascii="Times New Roman" w:hAnsi="Times New Roman"/>
                <w:color w:val="000000"/>
                <w:lang w:eastAsia="ru-RU"/>
              </w:rPr>
              <w:t>совместного музыкального досуга  «В мире музыкальных инструментов».</w:t>
            </w:r>
          </w:p>
        </w:tc>
      </w:tr>
    </w:tbl>
    <w:p w:rsidR="006A3B6A" w:rsidRPr="0031362C" w:rsidRDefault="006A3B6A" w:rsidP="009C1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</w:rPr>
      </w:pPr>
    </w:p>
    <w:p w:rsidR="006A3B6A" w:rsidRPr="00E32AE6" w:rsidRDefault="006A3B6A" w:rsidP="00E32AE6">
      <w:pPr>
        <w:pStyle w:val="ListParagraph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</w:rPr>
      </w:pPr>
      <w:r w:rsidRPr="0031362C">
        <w:rPr>
          <w:rFonts w:ascii="Times New Roman" w:hAnsi="Times New Roman"/>
          <w:b/>
          <w:i/>
          <w:color w:val="000000"/>
        </w:rPr>
        <w:t>Выводы.</w:t>
      </w:r>
    </w:p>
    <w:p w:rsidR="006A3B6A" w:rsidRPr="0031362C" w:rsidRDefault="006A3B6A" w:rsidP="009C1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362C">
        <w:rPr>
          <w:rFonts w:ascii="Times New Roman" w:hAnsi="Times New Roman"/>
          <w:b/>
          <w:bCs/>
        </w:rPr>
        <w:t>На уровне детей</w:t>
      </w:r>
      <w:r w:rsidRPr="0031362C">
        <w:rPr>
          <w:rFonts w:ascii="Times New Roman" w:hAnsi="Times New Roman"/>
        </w:rPr>
        <w:t>:</w:t>
      </w:r>
    </w:p>
    <w:p w:rsidR="006A3B6A" w:rsidRPr="00E32AE6" w:rsidRDefault="006A3B6A" w:rsidP="00E32AE6">
      <w:pPr>
        <w:spacing w:after="0" w:line="240" w:lineRule="auto"/>
        <w:rPr>
          <w:rFonts w:ascii="Times New Roman" w:hAnsi="Times New Roman"/>
        </w:rPr>
      </w:pPr>
      <w:r w:rsidRPr="0031362C">
        <w:rPr>
          <w:rFonts w:ascii="Times New Roman" w:hAnsi="Times New Roman"/>
        </w:rPr>
        <w:t xml:space="preserve">В результате </w:t>
      </w:r>
      <w:r>
        <w:rPr>
          <w:rFonts w:ascii="Times New Roman" w:hAnsi="Times New Roman"/>
        </w:rPr>
        <w:t>реализации проекта у детей развита</w:t>
      </w:r>
      <w:r w:rsidRPr="0031362C">
        <w:rPr>
          <w:rFonts w:ascii="Times New Roman" w:hAnsi="Times New Roman"/>
        </w:rPr>
        <w:t xml:space="preserve"> </w:t>
      </w:r>
      <w:r w:rsidRPr="00E32AE6">
        <w:rPr>
          <w:rFonts w:ascii="Times New Roman" w:hAnsi="Times New Roman"/>
        </w:rPr>
        <w:t xml:space="preserve">сфера чувств, эмоциональная отзывчивость к </w:t>
      </w:r>
      <w:r>
        <w:rPr>
          <w:rFonts w:ascii="Times New Roman" w:hAnsi="Times New Roman"/>
        </w:rPr>
        <w:t>музыке</w:t>
      </w:r>
      <w:r w:rsidRPr="00E32AE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музыкальные способности, желание и  готовность музицировать в оркестре</w:t>
      </w:r>
      <w:r w:rsidRPr="00E32AE6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С</w:t>
      </w:r>
      <w:r w:rsidRPr="0031362C">
        <w:rPr>
          <w:rFonts w:ascii="Times New Roman" w:hAnsi="Times New Roman"/>
        </w:rPr>
        <w:t>формированы представления о многих музыкальных инструмен</w:t>
      </w:r>
      <w:r>
        <w:rPr>
          <w:rFonts w:ascii="Times New Roman" w:hAnsi="Times New Roman"/>
        </w:rPr>
        <w:t xml:space="preserve">тах, их звучании, умение </w:t>
      </w:r>
      <w:r w:rsidRPr="00E32AE6">
        <w:rPr>
          <w:rFonts w:ascii="Times New Roman" w:hAnsi="Times New Roman"/>
        </w:rPr>
        <w:t>выделять звучание отдельных музыкальных инструментов.</w:t>
      </w:r>
    </w:p>
    <w:p w:rsidR="006A3B6A" w:rsidRDefault="006A3B6A" w:rsidP="008258E8">
      <w:pPr>
        <w:spacing w:after="0" w:line="240" w:lineRule="auto"/>
        <w:rPr>
          <w:rFonts w:ascii="Times New Roman" w:hAnsi="Times New Roman"/>
          <w:b/>
          <w:bCs/>
        </w:rPr>
      </w:pPr>
    </w:p>
    <w:p w:rsidR="006A3B6A" w:rsidRDefault="006A3B6A" w:rsidP="009C1997">
      <w:pPr>
        <w:pStyle w:val="ListParagraph"/>
        <w:spacing w:line="240" w:lineRule="auto"/>
        <w:ind w:left="0"/>
        <w:jc w:val="both"/>
        <w:rPr>
          <w:rFonts w:ascii="Times New Roman" w:hAnsi="Times New Roman"/>
        </w:rPr>
      </w:pPr>
      <w:r w:rsidRPr="0031362C">
        <w:rPr>
          <w:rFonts w:ascii="Times New Roman" w:hAnsi="Times New Roman"/>
          <w:b/>
          <w:bCs/>
        </w:rPr>
        <w:t>На уровне педагогов</w:t>
      </w:r>
      <w:r w:rsidRPr="0031362C">
        <w:rPr>
          <w:rFonts w:ascii="Times New Roman" w:hAnsi="Times New Roman"/>
        </w:rPr>
        <w:t>:</w:t>
      </w:r>
    </w:p>
    <w:p w:rsidR="006A3B6A" w:rsidRPr="006C33BC" w:rsidRDefault="006A3B6A" w:rsidP="006C33BC">
      <w:pPr>
        <w:autoSpaceDE w:val="0"/>
        <w:spacing w:after="0" w:line="240" w:lineRule="auto"/>
        <w:jc w:val="both"/>
        <w:rPr>
          <w:rFonts w:ascii="Times New Roman" w:hAnsi="Times New Roman"/>
          <w:bCs/>
          <w:iCs/>
        </w:rPr>
      </w:pPr>
      <w:r w:rsidRPr="0031362C">
        <w:rPr>
          <w:rFonts w:ascii="Times New Roman" w:hAnsi="Times New Roman"/>
        </w:rPr>
        <w:t>Повысилась профессионал</w:t>
      </w:r>
      <w:r>
        <w:rPr>
          <w:rFonts w:ascii="Times New Roman" w:hAnsi="Times New Roman"/>
        </w:rPr>
        <w:t xml:space="preserve">ьная компетентность в организации с детьми музыкальной деятельности «Игра на ДМИ». </w:t>
      </w:r>
    </w:p>
    <w:p w:rsidR="006A3B6A" w:rsidRDefault="006A3B6A" w:rsidP="009C1997">
      <w:pPr>
        <w:pStyle w:val="ListParagraph"/>
        <w:spacing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Разработан дидактический материал</w:t>
      </w:r>
      <w:r w:rsidRPr="004633D8">
        <w:rPr>
          <w:rFonts w:ascii="Times New Roman" w:hAnsi="Times New Roman"/>
        </w:rPr>
        <w:t xml:space="preserve"> для педагогов, обеспечивающих последовательное</w:t>
      </w:r>
      <w:r>
        <w:rPr>
          <w:rFonts w:ascii="Times New Roman" w:hAnsi="Times New Roman"/>
        </w:rPr>
        <w:t xml:space="preserve"> развитие навыков музицирования с дошкольниками.</w:t>
      </w:r>
    </w:p>
    <w:p w:rsidR="006A3B6A" w:rsidRDefault="006A3B6A" w:rsidP="009C1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bookmarkStart w:id="0" w:name="_GoBack"/>
      <w:bookmarkEnd w:id="0"/>
    </w:p>
    <w:p w:rsidR="006A3B6A" w:rsidRPr="0031362C" w:rsidRDefault="006A3B6A" w:rsidP="009C1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1362C">
        <w:rPr>
          <w:rFonts w:ascii="Times New Roman" w:hAnsi="Times New Roman"/>
          <w:b/>
          <w:bCs/>
        </w:rPr>
        <w:t>На уровне родителей</w:t>
      </w:r>
      <w:r w:rsidRPr="0031362C">
        <w:rPr>
          <w:rFonts w:ascii="Times New Roman" w:hAnsi="Times New Roman"/>
        </w:rPr>
        <w:t>:</w:t>
      </w:r>
    </w:p>
    <w:p w:rsidR="006A3B6A" w:rsidRPr="0031362C" w:rsidRDefault="006A3B6A" w:rsidP="009C1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C597B">
        <w:rPr>
          <w:rFonts w:ascii="Times New Roman" w:hAnsi="Times New Roman"/>
        </w:rPr>
        <w:t xml:space="preserve">Гармонизация детско-родительских отношений, реализуя принцип сотрудничества детей и взрослых, путём совместной проектной деятельности; </w:t>
      </w:r>
      <w:r w:rsidRPr="004633D8">
        <w:rPr>
          <w:rFonts w:ascii="Times New Roman" w:hAnsi="Times New Roman"/>
        </w:rPr>
        <w:t>Повышение родительской компетентности в вопросах музыкального воспитания</w:t>
      </w:r>
      <w:r>
        <w:rPr>
          <w:rFonts w:ascii="Times New Roman" w:hAnsi="Times New Roman"/>
        </w:rPr>
        <w:t xml:space="preserve"> ребенка</w:t>
      </w:r>
      <w:r w:rsidRPr="004633D8">
        <w:rPr>
          <w:rFonts w:ascii="Times New Roman" w:hAnsi="Times New Roman"/>
        </w:rPr>
        <w:t>, организации «домашнего  оркестра», помощь в принятии позиции «активного родителя».</w:t>
      </w:r>
    </w:p>
    <w:p w:rsidR="006A3B6A" w:rsidRDefault="006A3B6A" w:rsidP="0061677A">
      <w:pPr>
        <w:spacing w:after="0" w:line="240" w:lineRule="auto"/>
        <w:rPr>
          <w:rFonts w:ascii="Times New Roman" w:hAnsi="Times New Roman"/>
          <w:i/>
        </w:rPr>
      </w:pPr>
    </w:p>
    <w:p w:rsidR="006A3B6A" w:rsidRPr="006C33BC" w:rsidRDefault="006A3B6A" w:rsidP="0061677A">
      <w:pPr>
        <w:spacing w:after="0" w:line="240" w:lineRule="auto"/>
        <w:rPr>
          <w:rFonts w:ascii="Times New Roman" w:hAnsi="Times New Roman"/>
          <w:b/>
          <w:i/>
        </w:rPr>
      </w:pPr>
      <w:r w:rsidRPr="006C33BC">
        <w:rPr>
          <w:rFonts w:ascii="Times New Roman" w:hAnsi="Times New Roman"/>
          <w:b/>
          <w:i/>
        </w:rPr>
        <w:t>Список литературы</w:t>
      </w:r>
    </w:p>
    <w:p w:rsidR="006A3B6A" w:rsidRPr="0061677A" w:rsidRDefault="006A3B6A" w:rsidP="0061677A">
      <w:pPr>
        <w:spacing w:after="0" w:line="240" w:lineRule="auto"/>
        <w:rPr>
          <w:rFonts w:ascii="Times New Roman" w:hAnsi="Times New Roman"/>
        </w:rPr>
      </w:pPr>
      <w:r w:rsidRPr="0061677A">
        <w:rPr>
          <w:rFonts w:ascii="Times New Roman" w:hAnsi="Times New Roman"/>
        </w:rPr>
        <w:t>Радынова, О.П.  Музыкальное воспитание дошкольников. – М.: Просвещение: Владос, 1994.</w:t>
      </w:r>
    </w:p>
    <w:p w:rsidR="006A3B6A" w:rsidRPr="0061677A" w:rsidRDefault="006A3B6A" w:rsidP="0061677A">
      <w:pPr>
        <w:spacing w:after="0" w:line="240" w:lineRule="auto"/>
        <w:rPr>
          <w:rFonts w:ascii="Times New Roman" w:hAnsi="Times New Roman"/>
        </w:rPr>
      </w:pPr>
      <w:r w:rsidRPr="0061677A">
        <w:rPr>
          <w:rFonts w:ascii="Times New Roman" w:hAnsi="Times New Roman"/>
        </w:rPr>
        <w:t>Трубникова М.А. «Играем в оркестре по с</w:t>
      </w:r>
      <w:r>
        <w:rPr>
          <w:rFonts w:ascii="Times New Roman" w:hAnsi="Times New Roman"/>
        </w:rPr>
        <w:t>луху». М. Центр «Гармония». 2000.</w:t>
      </w:r>
    </w:p>
    <w:p w:rsidR="006A3B6A" w:rsidRPr="0061677A" w:rsidRDefault="006A3B6A" w:rsidP="0061677A">
      <w:pPr>
        <w:spacing w:after="0" w:line="240" w:lineRule="auto"/>
        <w:rPr>
          <w:rFonts w:ascii="Times New Roman" w:hAnsi="Times New Roman"/>
        </w:rPr>
      </w:pPr>
      <w:r w:rsidRPr="0061677A">
        <w:rPr>
          <w:rFonts w:ascii="Times New Roman" w:hAnsi="Times New Roman"/>
        </w:rPr>
        <w:t>Бублей С. Детский оркестр. – М.: «Музыка»:1988г.</w:t>
      </w:r>
    </w:p>
    <w:p w:rsidR="006A3B6A" w:rsidRPr="0061677A" w:rsidRDefault="006A3B6A" w:rsidP="0061677A">
      <w:pPr>
        <w:spacing w:after="0" w:line="240" w:lineRule="auto"/>
        <w:rPr>
          <w:rFonts w:ascii="Times New Roman" w:hAnsi="Times New Roman"/>
        </w:rPr>
      </w:pPr>
      <w:r w:rsidRPr="0061677A">
        <w:rPr>
          <w:rFonts w:ascii="Times New Roman" w:hAnsi="Times New Roman"/>
        </w:rPr>
        <w:t>Кононова, Н.Г. Обучение дошкольников игре на детских музыкальных инструментах. – М.: Просвещение:  1989.</w:t>
      </w:r>
    </w:p>
    <w:p w:rsidR="006A3B6A" w:rsidRPr="00571613" w:rsidRDefault="006A3B6A" w:rsidP="00571613">
      <w:pPr>
        <w:spacing w:after="0" w:line="240" w:lineRule="auto"/>
        <w:rPr>
          <w:rFonts w:ascii="Times New Roman" w:hAnsi="Times New Roman"/>
        </w:rPr>
      </w:pPr>
      <w:r w:rsidRPr="00571613">
        <w:rPr>
          <w:rFonts w:ascii="Times New Roman" w:hAnsi="Times New Roman"/>
        </w:rPr>
        <w:t xml:space="preserve">Тютюнникова Т. “Шумовой оркестр снаружи и изнутри” - “Музыкальная палитра” №6, 2006г. </w:t>
      </w:r>
    </w:p>
    <w:p w:rsidR="006A3B6A" w:rsidRPr="0031362C" w:rsidRDefault="006A3B6A" w:rsidP="00571613">
      <w:pPr>
        <w:spacing w:after="0" w:line="240" w:lineRule="auto"/>
        <w:rPr>
          <w:rFonts w:ascii="Times New Roman" w:hAnsi="Times New Roman"/>
        </w:rPr>
      </w:pPr>
    </w:p>
    <w:sectPr w:rsidR="006A3B6A" w:rsidRPr="0031362C" w:rsidSect="008658D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B1126"/>
    <w:multiLevelType w:val="hybridMultilevel"/>
    <w:tmpl w:val="13E81C70"/>
    <w:lvl w:ilvl="0" w:tplc="9ECC9A2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CF359B"/>
    <w:multiLevelType w:val="hybridMultilevel"/>
    <w:tmpl w:val="502C00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B51546"/>
    <w:multiLevelType w:val="hybridMultilevel"/>
    <w:tmpl w:val="BC629EB6"/>
    <w:lvl w:ilvl="0" w:tplc="9ECC9A2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1728E4"/>
    <w:multiLevelType w:val="hybridMultilevel"/>
    <w:tmpl w:val="FEF0D20A"/>
    <w:lvl w:ilvl="0" w:tplc="9ECC9A2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184543"/>
    <w:multiLevelType w:val="hybridMultilevel"/>
    <w:tmpl w:val="A02054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4931AA"/>
    <w:multiLevelType w:val="hybridMultilevel"/>
    <w:tmpl w:val="0D92DC58"/>
    <w:lvl w:ilvl="0" w:tplc="E56611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88387A"/>
    <w:multiLevelType w:val="hybridMultilevel"/>
    <w:tmpl w:val="9918B8C0"/>
    <w:lvl w:ilvl="0" w:tplc="CE5C2A84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B8227BF"/>
    <w:multiLevelType w:val="hybridMultilevel"/>
    <w:tmpl w:val="7F265D36"/>
    <w:lvl w:ilvl="0" w:tplc="7ED65ACA">
      <w:start w:val="1"/>
      <w:numFmt w:val="decimal"/>
      <w:lvlText w:val="%1."/>
      <w:lvlJc w:val="left"/>
      <w:pPr>
        <w:ind w:left="1335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abstractNum w:abstractNumId="8">
    <w:nsid w:val="7F065AE7"/>
    <w:multiLevelType w:val="hybridMultilevel"/>
    <w:tmpl w:val="7F265D36"/>
    <w:lvl w:ilvl="0" w:tplc="7ED65ACA">
      <w:start w:val="1"/>
      <w:numFmt w:val="decimal"/>
      <w:lvlText w:val="%1."/>
      <w:lvlJc w:val="left"/>
      <w:pPr>
        <w:ind w:left="1335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02C5"/>
    <w:rsid w:val="00000827"/>
    <w:rsid w:val="00017002"/>
    <w:rsid w:val="00017F92"/>
    <w:rsid w:val="00023360"/>
    <w:rsid w:val="0003374A"/>
    <w:rsid w:val="00034768"/>
    <w:rsid w:val="00043780"/>
    <w:rsid w:val="00045FD8"/>
    <w:rsid w:val="000526A7"/>
    <w:rsid w:val="0005764B"/>
    <w:rsid w:val="00062514"/>
    <w:rsid w:val="000643FB"/>
    <w:rsid w:val="000678BE"/>
    <w:rsid w:val="00070CD4"/>
    <w:rsid w:val="00086B58"/>
    <w:rsid w:val="00090AB7"/>
    <w:rsid w:val="00096BCA"/>
    <w:rsid w:val="000B4C82"/>
    <w:rsid w:val="000D6157"/>
    <w:rsid w:val="000E4FC7"/>
    <w:rsid w:val="000F4541"/>
    <w:rsid w:val="00100AAD"/>
    <w:rsid w:val="001021E8"/>
    <w:rsid w:val="00113589"/>
    <w:rsid w:val="00120F2D"/>
    <w:rsid w:val="00137127"/>
    <w:rsid w:val="00146897"/>
    <w:rsid w:val="00147CC5"/>
    <w:rsid w:val="0016257C"/>
    <w:rsid w:val="001831B8"/>
    <w:rsid w:val="00186999"/>
    <w:rsid w:val="00191345"/>
    <w:rsid w:val="00191E2A"/>
    <w:rsid w:val="001A72ED"/>
    <w:rsid w:val="001B3EFA"/>
    <w:rsid w:val="001B6312"/>
    <w:rsid w:val="001C39F3"/>
    <w:rsid w:val="001D331D"/>
    <w:rsid w:val="001D4CE5"/>
    <w:rsid w:val="001E6D86"/>
    <w:rsid w:val="001E73C3"/>
    <w:rsid w:val="001F55C5"/>
    <w:rsid w:val="00200359"/>
    <w:rsid w:val="0021336F"/>
    <w:rsid w:val="00216B4E"/>
    <w:rsid w:val="00231559"/>
    <w:rsid w:val="00232825"/>
    <w:rsid w:val="002720DE"/>
    <w:rsid w:val="002774C5"/>
    <w:rsid w:val="00285A0A"/>
    <w:rsid w:val="0029416B"/>
    <w:rsid w:val="002A263D"/>
    <w:rsid w:val="002A7DCD"/>
    <w:rsid w:val="002C21B5"/>
    <w:rsid w:val="002D3C79"/>
    <w:rsid w:val="002D4463"/>
    <w:rsid w:val="002D6C49"/>
    <w:rsid w:val="002F4CE5"/>
    <w:rsid w:val="0031097E"/>
    <w:rsid w:val="0031362C"/>
    <w:rsid w:val="00315491"/>
    <w:rsid w:val="0031729B"/>
    <w:rsid w:val="0032082B"/>
    <w:rsid w:val="00321D6F"/>
    <w:rsid w:val="00323805"/>
    <w:rsid w:val="003311F4"/>
    <w:rsid w:val="003371C7"/>
    <w:rsid w:val="003377AE"/>
    <w:rsid w:val="0034151B"/>
    <w:rsid w:val="0036027B"/>
    <w:rsid w:val="003612CF"/>
    <w:rsid w:val="0037175D"/>
    <w:rsid w:val="00372225"/>
    <w:rsid w:val="003747A7"/>
    <w:rsid w:val="00375DA5"/>
    <w:rsid w:val="00377C3B"/>
    <w:rsid w:val="00381E3D"/>
    <w:rsid w:val="0039134B"/>
    <w:rsid w:val="00395AA5"/>
    <w:rsid w:val="003A1BA7"/>
    <w:rsid w:val="003A59DF"/>
    <w:rsid w:val="003C409B"/>
    <w:rsid w:val="003D192D"/>
    <w:rsid w:val="003D2D71"/>
    <w:rsid w:val="003E1EF7"/>
    <w:rsid w:val="003E69F4"/>
    <w:rsid w:val="003F0090"/>
    <w:rsid w:val="003F29E8"/>
    <w:rsid w:val="004033CD"/>
    <w:rsid w:val="00406163"/>
    <w:rsid w:val="00431E8F"/>
    <w:rsid w:val="00434201"/>
    <w:rsid w:val="00437976"/>
    <w:rsid w:val="0044402E"/>
    <w:rsid w:val="004453CA"/>
    <w:rsid w:val="0044794E"/>
    <w:rsid w:val="00462222"/>
    <w:rsid w:val="004633D8"/>
    <w:rsid w:val="004706C9"/>
    <w:rsid w:val="004765F6"/>
    <w:rsid w:val="00476F2F"/>
    <w:rsid w:val="004A62F8"/>
    <w:rsid w:val="004B7A80"/>
    <w:rsid w:val="004C3E38"/>
    <w:rsid w:val="004C6999"/>
    <w:rsid w:val="004D09CC"/>
    <w:rsid w:val="005105FC"/>
    <w:rsid w:val="0051158E"/>
    <w:rsid w:val="005218AA"/>
    <w:rsid w:val="00530C31"/>
    <w:rsid w:val="00531B6E"/>
    <w:rsid w:val="0053534B"/>
    <w:rsid w:val="00540F08"/>
    <w:rsid w:val="00562EA5"/>
    <w:rsid w:val="00571613"/>
    <w:rsid w:val="005727BC"/>
    <w:rsid w:val="005807B5"/>
    <w:rsid w:val="00582383"/>
    <w:rsid w:val="00586E8A"/>
    <w:rsid w:val="005962C4"/>
    <w:rsid w:val="005B0FB9"/>
    <w:rsid w:val="005B4CFF"/>
    <w:rsid w:val="005C5DD8"/>
    <w:rsid w:val="005D7759"/>
    <w:rsid w:val="005D7B95"/>
    <w:rsid w:val="005E47FA"/>
    <w:rsid w:val="00601025"/>
    <w:rsid w:val="006034C3"/>
    <w:rsid w:val="0060486E"/>
    <w:rsid w:val="00605932"/>
    <w:rsid w:val="00614552"/>
    <w:rsid w:val="0061677A"/>
    <w:rsid w:val="0063520F"/>
    <w:rsid w:val="00636446"/>
    <w:rsid w:val="006377F4"/>
    <w:rsid w:val="006436D0"/>
    <w:rsid w:val="00643A02"/>
    <w:rsid w:val="00643DFE"/>
    <w:rsid w:val="006524DF"/>
    <w:rsid w:val="00663221"/>
    <w:rsid w:val="0066794F"/>
    <w:rsid w:val="00670582"/>
    <w:rsid w:val="00670DEE"/>
    <w:rsid w:val="00675E87"/>
    <w:rsid w:val="00693394"/>
    <w:rsid w:val="006A3B6A"/>
    <w:rsid w:val="006B2161"/>
    <w:rsid w:val="006C33BC"/>
    <w:rsid w:val="006D09CC"/>
    <w:rsid w:val="006D3DA9"/>
    <w:rsid w:val="006D641C"/>
    <w:rsid w:val="006D6D7F"/>
    <w:rsid w:val="006D6F07"/>
    <w:rsid w:val="006E4261"/>
    <w:rsid w:val="00710E20"/>
    <w:rsid w:val="00712B33"/>
    <w:rsid w:val="00735152"/>
    <w:rsid w:val="00753DAB"/>
    <w:rsid w:val="00760A73"/>
    <w:rsid w:val="00770FCA"/>
    <w:rsid w:val="0077506C"/>
    <w:rsid w:val="007806BB"/>
    <w:rsid w:val="00783A19"/>
    <w:rsid w:val="00785092"/>
    <w:rsid w:val="0078719D"/>
    <w:rsid w:val="00794CD1"/>
    <w:rsid w:val="007B0B00"/>
    <w:rsid w:val="007B2A97"/>
    <w:rsid w:val="007B3E50"/>
    <w:rsid w:val="007C0B95"/>
    <w:rsid w:val="007C0C2C"/>
    <w:rsid w:val="007F354A"/>
    <w:rsid w:val="008258E8"/>
    <w:rsid w:val="00825C25"/>
    <w:rsid w:val="00843E16"/>
    <w:rsid w:val="00850563"/>
    <w:rsid w:val="00857195"/>
    <w:rsid w:val="00860ED6"/>
    <w:rsid w:val="00862AA0"/>
    <w:rsid w:val="00864909"/>
    <w:rsid w:val="008658DA"/>
    <w:rsid w:val="00881D5A"/>
    <w:rsid w:val="00887530"/>
    <w:rsid w:val="008902E0"/>
    <w:rsid w:val="00897F56"/>
    <w:rsid w:val="008A3750"/>
    <w:rsid w:val="008B6040"/>
    <w:rsid w:val="008C46D0"/>
    <w:rsid w:val="008D1B1C"/>
    <w:rsid w:val="008D2BC2"/>
    <w:rsid w:val="008E28BD"/>
    <w:rsid w:val="009115C9"/>
    <w:rsid w:val="009174F2"/>
    <w:rsid w:val="00930F47"/>
    <w:rsid w:val="009448F1"/>
    <w:rsid w:val="009523D0"/>
    <w:rsid w:val="0096368E"/>
    <w:rsid w:val="0096619F"/>
    <w:rsid w:val="00977590"/>
    <w:rsid w:val="0098338C"/>
    <w:rsid w:val="00996F1C"/>
    <w:rsid w:val="009A2CC5"/>
    <w:rsid w:val="009C1997"/>
    <w:rsid w:val="009C597B"/>
    <w:rsid w:val="009E612C"/>
    <w:rsid w:val="009E7C46"/>
    <w:rsid w:val="00A07066"/>
    <w:rsid w:val="00A14E63"/>
    <w:rsid w:val="00A25ED7"/>
    <w:rsid w:val="00A26F28"/>
    <w:rsid w:val="00A51C92"/>
    <w:rsid w:val="00A57CEB"/>
    <w:rsid w:val="00A65AF0"/>
    <w:rsid w:val="00A66747"/>
    <w:rsid w:val="00A777F3"/>
    <w:rsid w:val="00A77BA2"/>
    <w:rsid w:val="00A81F2D"/>
    <w:rsid w:val="00A827B6"/>
    <w:rsid w:val="00A83202"/>
    <w:rsid w:val="00AA6779"/>
    <w:rsid w:val="00AB4918"/>
    <w:rsid w:val="00AB69BB"/>
    <w:rsid w:val="00AC7FF5"/>
    <w:rsid w:val="00AD0B7D"/>
    <w:rsid w:val="00AE05B2"/>
    <w:rsid w:val="00AF360D"/>
    <w:rsid w:val="00AF6ED5"/>
    <w:rsid w:val="00B03E48"/>
    <w:rsid w:val="00B100C2"/>
    <w:rsid w:val="00B10903"/>
    <w:rsid w:val="00B11787"/>
    <w:rsid w:val="00B1685C"/>
    <w:rsid w:val="00B21F24"/>
    <w:rsid w:val="00B2308B"/>
    <w:rsid w:val="00B31C8A"/>
    <w:rsid w:val="00B40E45"/>
    <w:rsid w:val="00B460A4"/>
    <w:rsid w:val="00B50141"/>
    <w:rsid w:val="00B62D92"/>
    <w:rsid w:val="00B728C4"/>
    <w:rsid w:val="00B737CD"/>
    <w:rsid w:val="00B802C5"/>
    <w:rsid w:val="00B8090F"/>
    <w:rsid w:val="00B937B1"/>
    <w:rsid w:val="00BA47A8"/>
    <w:rsid w:val="00BB5AB1"/>
    <w:rsid w:val="00BF03F3"/>
    <w:rsid w:val="00BF0E6C"/>
    <w:rsid w:val="00BF3F0B"/>
    <w:rsid w:val="00BF59C0"/>
    <w:rsid w:val="00BF795A"/>
    <w:rsid w:val="00C02CC8"/>
    <w:rsid w:val="00C05064"/>
    <w:rsid w:val="00C06FA6"/>
    <w:rsid w:val="00C07893"/>
    <w:rsid w:val="00C13A1C"/>
    <w:rsid w:val="00C20FDF"/>
    <w:rsid w:val="00C261F6"/>
    <w:rsid w:val="00C27184"/>
    <w:rsid w:val="00C47366"/>
    <w:rsid w:val="00C51D71"/>
    <w:rsid w:val="00C719C8"/>
    <w:rsid w:val="00C74037"/>
    <w:rsid w:val="00C75873"/>
    <w:rsid w:val="00C82447"/>
    <w:rsid w:val="00C903C2"/>
    <w:rsid w:val="00C92522"/>
    <w:rsid w:val="00C96280"/>
    <w:rsid w:val="00CB1B9D"/>
    <w:rsid w:val="00CB305B"/>
    <w:rsid w:val="00CC00B8"/>
    <w:rsid w:val="00CC0B6D"/>
    <w:rsid w:val="00CD06AD"/>
    <w:rsid w:val="00CE0B46"/>
    <w:rsid w:val="00D04EBB"/>
    <w:rsid w:val="00D06E77"/>
    <w:rsid w:val="00D40AA1"/>
    <w:rsid w:val="00D44368"/>
    <w:rsid w:val="00D50DC6"/>
    <w:rsid w:val="00D54D4D"/>
    <w:rsid w:val="00D62FDC"/>
    <w:rsid w:val="00D63A39"/>
    <w:rsid w:val="00D674AA"/>
    <w:rsid w:val="00D76850"/>
    <w:rsid w:val="00D76F30"/>
    <w:rsid w:val="00DA4606"/>
    <w:rsid w:val="00DA741E"/>
    <w:rsid w:val="00DD187D"/>
    <w:rsid w:val="00DE19F1"/>
    <w:rsid w:val="00DE75EA"/>
    <w:rsid w:val="00DF6B2B"/>
    <w:rsid w:val="00E05CDE"/>
    <w:rsid w:val="00E13D65"/>
    <w:rsid w:val="00E27C60"/>
    <w:rsid w:val="00E306BE"/>
    <w:rsid w:val="00E32AE6"/>
    <w:rsid w:val="00E46F8F"/>
    <w:rsid w:val="00E53AEF"/>
    <w:rsid w:val="00E66B93"/>
    <w:rsid w:val="00E70B1A"/>
    <w:rsid w:val="00E82D2A"/>
    <w:rsid w:val="00E870A4"/>
    <w:rsid w:val="00E96067"/>
    <w:rsid w:val="00EA05D4"/>
    <w:rsid w:val="00EA6C35"/>
    <w:rsid w:val="00EC4A94"/>
    <w:rsid w:val="00EC76F4"/>
    <w:rsid w:val="00ED54CD"/>
    <w:rsid w:val="00EF3A7C"/>
    <w:rsid w:val="00EF5682"/>
    <w:rsid w:val="00F10E3E"/>
    <w:rsid w:val="00F20161"/>
    <w:rsid w:val="00F34482"/>
    <w:rsid w:val="00F36CFE"/>
    <w:rsid w:val="00F6579D"/>
    <w:rsid w:val="00FA1CFC"/>
    <w:rsid w:val="00FB7BEE"/>
    <w:rsid w:val="00FC10FD"/>
    <w:rsid w:val="00FC26E3"/>
    <w:rsid w:val="00FC3532"/>
    <w:rsid w:val="00FE6A7A"/>
    <w:rsid w:val="00FF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54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802C5"/>
    <w:rPr>
      <w:lang w:eastAsia="en-US"/>
    </w:rPr>
  </w:style>
  <w:style w:type="character" w:customStyle="1" w:styleId="c1">
    <w:name w:val="c1"/>
    <w:uiPriority w:val="99"/>
    <w:rsid w:val="00B802C5"/>
  </w:style>
  <w:style w:type="paragraph" w:styleId="ListParagraph">
    <w:name w:val="List Paragraph"/>
    <w:basedOn w:val="Normal"/>
    <w:uiPriority w:val="99"/>
    <w:qFormat/>
    <w:rsid w:val="00B802C5"/>
    <w:pPr>
      <w:spacing w:after="0"/>
      <w:ind w:left="720"/>
      <w:contextualSpacing/>
    </w:pPr>
    <w:rPr>
      <w:lang w:eastAsia="en-US"/>
    </w:rPr>
  </w:style>
  <w:style w:type="paragraph" w:styleId="Title">
    <w:name w:val="Title"/>
    <w:basedOn w:val="Normal"/>
    <w:link w:val="TitleChar"/>
    <w:uiPriority w:val="99"/>
    <w:qFormat/>
    <w:rsid w:val="00D50DC6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u w:val="single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D50DC6"/>
    <w:rPr>
      <w:rFonts w:ascii="Times New Roman" w:hAnsi="Times New Roman" w:cs="Times New Roman"/>
      <w:b/>
      <w:sz w:val="24"/>
      <w:u w:val="single"/>
      <w:lang w:eastAsia="en-US"/>
    </w:rPr>
  </w:style>
  <w:style w:type="paragraph" w:customStyle="1" w:styleId="a">
    <w:name w:val="лит"/>
    <w:basedOn w:val="Normal"/>
    <w:autoRedefine/>
    <w:uiPriority w:val="99"/>
    <w:rsid w:val="00AA6779"/>
    <w:pPr>
      <w:numPr>
        <w:numId w:val="1"/>
      </w:numPr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table" w:styleId="TableGrid">
    <w:name w:val="Table Grid"/>
    <w:basedOn w:val="TableNormal"/>
    <w:uiPriority w:val="99"/>
    <w:locked/>
    <w:rsid w:val="00E306BE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9636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locked/>
    <w:rsid w:val="0096368E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8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8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1141</TotalTime>
  <Pages>4</Pages>
  <Words>1191</Words>
  <Characters>6792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ПЬЕЗОМЕТР</dc:creator>
  <cp:keywords/>
  <dc:description/>
  <cp:lastModifiedBy>Admin</cp:lastModifiedBy>
  <cp:revision>250</cp:revision>
  <cp:lastPrinted>2004-01-04T07:16:00Z</cp:lastPrinted>
  <dcterms:created xsi:type="dcterms:W3CDTF">2014-11-01T13:37:00Z</dcterms:created>
  <dcterms:modified xsi:type="dcterms:W3CDTF">2020-08-15T09:32:00Z</dcterms:modified>
</cp:coreProperties>
</file>